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24160F" w14:paraId="1F0196E9" w14:textId="77777777" w:rsidTr="00677246">
        <w:trPr>
          <w:trHeight w:hRule="exact" w:val="14400"/>
          <w:jc w:val="center"/>
        </w:trPr>
        <w:tc>
          <w:tcPr>
            <w:tcW w:w="7200" w:type="dxa"/>
          </w:tcPr>
          <w:p w14:paraId="565F5A75" w14:textId="77777777" w:rsidR="0024160F" w:rsidRPr="00C80C12" w:rsidRDefault="00402608" w:rsidP="0024160F">
            <w:pPr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79744" behindDoc="0" locked="0" layoutInCell="1" allowOverlap="1" wp14:anchorId="0E3463BE" wp14:editId="0AE327D9">
                  <wp:simplePos x="0" y="0"/>
                  <wp:positionH relativeFrom="page">
                    <wp:posOffset>368300</wp:posOffset>
                  </wp:positionH>
                  <wp:positionV relativeFrom="paragraph">
                    <wp:posOffset>-749300</wp:posOffset>
                  </wp:positionV>
                  <wp:extent cx="3975100" cy="3975100"/>
                  <wp:effectExtent l="0" t="0" r="0" b="17780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png"/>
                          <pic:cNvPicPr/>
                        </pic:nvPicPr>
                        <pic:blipFill>
                          <a:blip r:embed="rId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3782"/>
                                    </a14:imgEffect>
                                    <a14:imgEffect>
                                      <a14:saturation sat="204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0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1E261A" w14:textId="77777777" w:rsidR="0024160F" w:rsidRPr="00C80C12" w:rsidRDefault="0024160F" w:rsidP="0024160F">
            <w:pPr>
              <w:rPr>
                <w:noProof/>
                <w:lang w:val="en-AU" w:eastAsia="en-AU"/>
              </w:rPr>
            </w:pPr>
          </w:p>
          <w:p w14:paraId="56A886FD" w14:textId="77777777" w:rsidR="0024160F" w:rsidRPr="00C80C12" w:rsidRDefault="0024160F" w:rsidP="0024160F">
            <w:pPr>
              <w:rPr>
                <w:noProof/>
                <w:lang w:val="en-AU" w:eastAsia="en-AU"/>
              </w:rPr>
            </w:pPr>
          </w:p>
          <w:p w14:paraId="1A4F860F" w14:textId="77777777" w:rsidR="0024160F" w:rsidRDefault="0024160F" w:rsidP="0024160F">
            <w:pPr>
              <w:rPr>
                <w:noProof/>
                <w:lang w:val="en-AU" w:eastAsia="en-AU"/>
              </w:rPr>
            </w:pPr>
          </w:p>
          <w:p w14:paraId="77D6A15F" w14:textId="77777777" w:rsidR="0024160F" w:rsidRDefault="0024160F" w:rsidP="0024160F">
            <w:pPr>
              <w:rPr>
                <w:noProof/>
                <w:lang w:val="en-AU" w:eastAsia="en-AU"/>
              </w:rPr>
            </w:pPr>
          </w:p>
          <w:p w14:paraId="7FF9B4FD" w14:textId="77777777" w:rsidR="0024160F" w:rsidRDefault="0024160F" w:rsidP="0024160F">
            <w:pPr>
              <w:rPr>
                <w:noProof/>
                <w:lang w:val="en-AU" w:eastAsia="en-AU"/>
              </w:rPr>
            </w:pPr>
          </w:p>
          <w:p w14:paraId="29A15B4D" w14:textId="77777777" w:rsidR="0024160F" w:rsidRDefault="0024160F" w:rsidP="0024160F">
            <w:pPr>
              <w:rPr>
                <w:noProof/>
                <w:lang w:val="en-AU" w:eastAsia="en-AU"/>
              </w:rPr>
            </w:pPr>
          </w:p>
          <w:p w14:paraId="2E386986" w14:textId="77777777" w:rsidR="0024160F" w:rsidRDefault="0024160F" w:rsidP="0024160F">
            <w:pPr>
              <w:rPr>
                <w:noProof/>
                <w:lang w:val="en-AU" w:eastAsia="en-AU"/>
              </w:rPr>
            </w:pPr>
          </w:p>
          <w:p w14:paraId="4534F745" w14:textId="77777777" w:rsidR="0024160F" w:rsidRDefault="0024160F" w:rsidP="0024160F">
            <w:pPr>
              <w:rPr>
                <w:noProof/>
                <w:lang w:val="en-AU" w:eastAsia="en-AU"/>
              </w:rPr>
            </w:pPr>
          </w:p>
          <w:p w14:paraId="1BFEF7BF" w14:textId="4D40FD1D" w:rsidR="0024160F" w:rsidRPr="007836F4" w:rsidRDefault="000E5F96" w:rsidP="0024160F">
            <w:pPr>
              <w:pStyle w:val="Subtitle"/>
              <w:rPr>
                <w:color w:val="FF0000"/>
                <w:sz w:val="60"/>
                <w:szCs w:val="60"/>
              </w:rPr>
            </w:pPr>
            <w:sdt>
              <w:sdtPr>
                <w:rPr>
                  <w:color w:val="FF0000"/>
                  <w:sz w:val="60"/>
                  <w:szCs w:val="60"/>
                </w:rPr>
                <w:alias w:val="Enter event date:"/>
                <w:tag w:val="Enter event date:"/>
                <w:id w:val="765198875"/>
                <w:placeholder>
                  <w:docPart w:val="3FCAA25561FE41EE9654CF4B87D4DF60"/>
                </w:placeholder>
                <w15:appearance w15:val="hidden"/>
                <w:text/>
              </w:sdtPr>
              <w:sdtEndPr/>
              <w:sdtContent>
                <w:r w:rsidR="0024160F" w:rsidRPr="007836F4">
                  <w:rPr>
                    <w:color w:val="FF0000"/>
                    <w:sz w:val="60"/>
                    <w:szCs w:val="60"/>
                  </w:rPr>
                  <w:t xml:space="preserve">Race 3 – </w:t>
                </w:r>
                <w:r>
                  <w:rPr>
                    <w:color w:val="FF0000"/>
                    <w:sz w:val="60"/>
                    <w:szCs w:val="60"/>
                  </w:rPr>
                  <w:t>21</w:t>
                </w:r>
                <w:r w:rsidR="007836F4" w:rsidRPr="007836F4">
                  <w:rPr>
                    <w:color w:val="FF0000"/>
                    <w:sz w:val="60"/>
                    <w:szCs w:val="60"/>
                  </w:rPr>
                  <w:t xml:space="preserve"> March</w:t>
                </w:r>
                <w:r w:rsidR="0024160F" w:rsidRPr="007836F4">
                  <w:rPr>
                    <w:color w:val="FF0000"/>
                    <w:sz w:val="60"/>
                    <w:szCs w:val="60"/>
                  </w:rPr>
                  <w:t xml:space="preserve"> 2021</w:t>
                </w:r>
              </w:sdtContent>
            </w:sdt>
          </w:p>
          <w:sdt>
            <w:sdtPr>
              <w:rPr>
                <w:color w:val="3F2F57" w:themeColor="accent6" w:themeShade="80"/>
                <w:sz w:val="56"/>
              </w:rPr>
              <w:alias w:val="Enter event title:"/>
              <w:tag w:val="Enter event title:"/>
              <w:id w:val="1684634467"/>
              <w:placeholder>
                <w:docPart w:val="5B686872DA304C97B73B8295CDACB5E3"/>
              </w:placeholder>
              <w15:appearance w15:val="hidden"/>
              <w:text/>
            </w:sdtPr>
            <w:sdtEndPr/>
            <w:sdtContent>
              <w:p w14:paraId="1F732086" w14:textId="77777777" w:rsidR="0024160F" w:rsidRPr="00677246" w:rsidRDefault="0024160F" w:rsidP="0024160F">
                <w:pPr>
                  <w:pStyle w:val="Title"/>
                  <w:rPr>
                    <w:color w:val="3F2F57" w:themeColor="accent6" w:themeShade="80"/>
                  </w:rPr>
                </w:pPr>
                <w:r>
                  <w:rPr>
                    <w:color w:val="3F2F57" w:themeColor="accent6" w:themeShade="80"/>
                    <w:sz w:val="56"/>
                  </w:rPr>
                  <w:t>Te Puru, Thames Coast</w:t>
                </w:r>
              </w:p>
            </w:sdtContent>
          </w:sdt>
          <w:p w14:paraId="1EB368C2" w14:textId="77777777" w:rsidR="0024160F" w:rsidRDefault="0024160F" w:rsidP="0024160F">
            <w:pPr>
              <w:pStyle w:val="Heading1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7C6FAC" wp14:editId="0BD4EA09">
                      <wp:simplePos x="0" y="0"/>
                      <wp:positionH relativeFrom="column">
                        <wp:posOffset>7034</wp:posOffset>
                      </wp:positionH>
                      <wp:positionV relativeFrom="paragraph">
                        <wp:posOffset>84406</wp:posOffset>
                      </wp:positionV>
                      <wp:extent cx="4656406" cy="5345723"/>
                      <wp:effectExtent l="0" t="0" r="11430" b="2667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6406" cy="53457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C233E4" w14:textId="77777777" w:rsidR="0024160F" w:rsidRDefault="0024160F">
                                  <w:pP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Our collective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whānau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of clubs would like to welcome you to the Hauraki Series 2021. Together we will bring you a series of 4 races in 4 different venues with each venue providing its own set of challenge. </w:t>
                                  </w:r>
                                </w:p>
                                <w:p w14:paraId="434DAB10" w14:textId="77777777" w:rsidR="0024160F" w:rsidRPr="009D4F99" w:rsidRDefault="0024160F" w:rsidP="00E5617F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 w:rsidRPr="009D4F99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u w:val="single"/>
                                      <w:shd w:val="clear" w:color="auto" w:fill="FFFFFF"/>
                                      <w:lang w:val="en-NZ"/>
                                    </w:rPr>
                                    <w:t>Event Timing:</w:t>
                                  </w:r>
                                </w:p>
                                <w:p w14:paraId="15A85A9C" w14:textId="77777777" w:rsidR="0024160F" w:rsidRDefault="0024160F" w:rsidP="00E5617F">
                                  <w:pPr>
                                    <w:spacing w:after="0"/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 w:rsidRPr="00E5617F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Registration Opens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: </w:t>
                                  </w:r>
                                  <w:r w:rsidR="006C3D5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10am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</w:t>
                                  </w:r>
                                </w:p>
                                <w:p w14:paraId="76A8C552" w14:textId="513B1FE8" w:rsidR="006C3D5D" w:rsidRDefault="0024160F" w:rsidP="006C3D5D">
                                  <w:pPr>
                                    <w:spacing w:after="0"/>
                                    <w:rPr>
                                      <w:rFonts w:cstheme="minorHAnsi"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</w:pPr>
                                  <w:r w:rsidRPr="00B60FBE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Race 1 (8km):</w:t>
                                  </w:r>
                                  <w:r w:rsidR="006C3D5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</w:t>
                                  </w:r>
                                  <w:r w:rsidR="006C3D5D" w:rsidRPr="006C3D5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Brief for W1, W2, W3, W6 (Novice &amp; Junior) @11.15am </w:t>
                                  </w:r>
                                </w:p>
                                <w:p w14:paraId="43A6D2E6" w14:textId="77777777" w:rsidR="0024160F" w:rsidRDefault="0024160F" w:rsidP="006C3D5D">
                                  <w:pPr>
                                    <w:spacing w:after="0"/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 w:rsidRPr="00B60FBE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Race 1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</w:t>
                                  </w:r>
                                  <w:r w:rsidRPr="00B60FBE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(8km):</w:t>
                                  </w:r>
                                  <w:r w:rsidR="006C3D5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 Start @ 11.</w:t>
                                  </w:r>
                                  <w:proofErr w:type="gramStart"/>
                                  <w:r w:rsidR="006C3D5D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45am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 </w:t>
                                  </w:r>
                                </w:p>
                                <w:p w14:paraId="71F5A1FC" w14:textId="77777777" w:rsidR="0024160F" w:rsidRDefault="006C3D5D" w:rsidP="006C3D5D">
                                  <w:pPr>
                                    <w:spacing w:after="0"/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Race 2 (16</w:t>
                                  </w:r>
                                  <w:r w:rsidR="0024160F" w:rsidRPr="00B60FBE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km):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</w:t>
                                  </w:r>
                                  <w:r w:rsidR="0024160F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Brief for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W6 16km race @ 1pm</w:t>
                                  </w:r>
                                </w:p>
                                <w:p w14:paraId="775437FB" w14:textId="77777777" w:rsidR="0024160F" w:rsidRDefault="006C3D5D" w:rsidP="006C3D5D">
                                  <w:pPr>
                                    <w:spacing w:after="0"/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Race 2 (16</w:t>
                                  </w:r>
                                  <w:r w:rsidR="0024160F" w:rsidRPr="00B60FBE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km):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 Race </w:t>
                                  </w:r>
                                  <w:r w:rsidR="0024160F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Start @ 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>1:15pm</w:t>
                                  </w:r>
                                </w:p>
                                <w:p w14:paraId="74F486B3" w14:textId="77777777" w:rsidR="0024160F" w:rsidRDefault="0024160F">
                                  <w:pP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</w:p>
                                <w:p w14:paraId="63E07E3B" w14:textId="77777777" w:rsidR="0024160F" w:rsidRDefault="0024160F">
                                  <w:pP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 w:rsidRPr="009D4F99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3"/>
                                      <w:szCs w:val="23"/>
                                      <w:shd w:val="clear" w:color="auto" w:fill="FFFFFF"/>
                                      <w:lang w:val="en-NZ"/>
                                    </w:rPr>
                                    <w:t>How to enter: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 You must enter online through your club rep</w:t>
                                  </w:r>
                                  <w:r w:rsidR="007836F4">
                                    <w:rPr>
                                      <w:rFonts w:cstheme="minorHAnsi"/>
                                      <w:bCs/>
                                      <w:color w:val="222222"/>
                                      <w:sz w:val="22"/>
                                      <w:szCs w:val="22"/>
                                      <w:shd w:val="clear" w:color="auto" w:fill="FFFFFF"/>
                                      <w:lang w:val="en-NZ"/>
                                    </w:rPr>
                                    <w:t xml:space="preserve">. </w:t>
                                  </w:r>
                                  <w:r w:rsidR="007836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NO </w:t>
                                  </w:r>
                                  <w:r w:rsidR="007836F4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entries on the day </w:t>
                                  </w:r>
                                  <w:proofErr w:type="gramStart"/>
                                  <w:r w:rsidR="007836F4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-  </w:t>
                                  </w:r>
                                  <w:r w:rsidR="007836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No</w:t>
                                  </w:r>
                                  <w:proofErr w:type="gramEnd"/>
                                  <w:r w:rsidR="007836F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 xml:space="preserve"> Exceptions!</w:t>
                                  </w:r>
                                </w:p>
                                <w:p w14:paraId="36578B5B" w14:textId="77777777" w:rsidR="0024160F" w:rsidRPr="009D4F99" w:rsidRDefault="0024160F" w:rsidP="009071EE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3"/>
                                      <w:szCs w:val="23"/>
                                      <w:shd w:val="clear" w:color="auto" w:fill="FFFFFF"/>
                                      <w:lang w:val="en-NZ"/>
                                    </w:rPr>
                                  </w:pPr>
                                  <w:r w:rsidRPr="009D4F99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3"/>
                                      <w:szCs w:val="23"/>
                                      <w:shd w:val="clear" w:color="auto" w:fill="FFFFFF"/>
                                      <w:lang w:val="en-NZ"/>
                                    </w:rPr>
                                    <w:t xml:space="preserve">Payment - Once entered payment can be made </w:t>
                                  </w:r>
                                  <w:proofErr w:type="gramStart"/>
                                  <w:r w:rsidRPr="009D4F99">
                                    <w:rPr>
                                      <w:rFonts w:cstheme="minorHAnsi"/>
                                      <w:b/>
                                      <w:bCs/>
                                      <w:color w:val="222222"/>
                                      <w:sz w:val="23"/>
                                      <w:szCs w:val="23"/>
                                      <w:shd w:val="clear" w:color="auto" w:fill="FFFFFF"/>
                                      <w:lang w:val="en-NZ"/>
                                    </w:rPr>
                                    <w:t>online</w:t>
                                  </w:r>
                                  <w:proofErr w:type="gramEnd"/>
                                </w:p>
                                <w:p w14:paraId="5789E771" w14:textId="77777777" w:rsidR="0024160F" w:rsidRDefault="0024160F" w:rsidP="009071EE">
                                  <w:pPr>
                                    <w:spacing w:after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071EE">
                                    <w:rPr>
                                      <w:sz w:val="22"/>
                                      <w:szCs w:val="22"/>
                                    </w:rPr>
                                    <w:t xml:space="preserve">Te </w:t>
                                  </w:r>
                                  <w:proofErr w:type="spellStart"/>
                                  <w:r w:rsidRPr="009071EE">
                                    <w:rPr>
                                      <w:sz w:val="22"/>
                                      <w:szCs w:val="22"/>
                                    </w:rPr>
                                    <w:t>Aputa</w:t>
                                  </w:r>
                                  <w:proofErr w:type="spellEnd"/>
                                  <w:r w:rsidRPr="009071EE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071EE">
                                    <w:rPr>
                                      <w:sz w:val="22"/>
                                      <w:szCs w:val="22"/>
                                    </w:rPr>
                                    <w:t>Tira</w:t>
                                  </w:r>
                                  <w:proofErr w:type="spellEnd"/>
                                  <w:r w:rsidRPr="009071EE">
                                    <w:rPr>
                                      <w:sz w:val="22"/>
                                      <w:szCs w:val="22"/>
                                    </w:rPr>
                                    <w:t xml:space="preserve"> Waka 38 9016 0618893 000. </w:t>
                                  </w:r>
                                </w:p>
                                <w:p w14:paraId="6080BB88" w14:textId="77777777" w:rsidR="0024160F" w:rsidRPr="007836F4" w:rsidRDefault="0024160F" w:rsidP="007836F4">
                                  <w:pPr>
                                    <w:spacing w:after="0"/>
                                  </w:pPr>
                                  <w:r w:rsidRPr="009071EE">
                                    <w:rPr>
                                      <w:sz w:val="22"/>
                                      <w:szCs w:val="22"/>
                                    </w:rPr>
                                    <w:t>Please use your team name, race number and division as reference</w:t>
                                  </w:r>
                                  <w:r>
                                    <w:t>.</w:t>
                                  </w:r>
                                  <w:r w:rsidR="007836F4">
                                    <w:t xml:space="preserve"> </w:t>
                                  </w:r>
                                </w:p>
                                <w:p w14:paraId="45A7364F" w14:textId="77777777" w:rsidR="007836F4" w:rsidRDefault="007836F4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3ADB4FBD" w14:textId="77777777" w:rsidR="0024160F" w:rsidRPr="009D4F99" w:rsidRDefault="0024160F">
                                  <w:pP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Series Points:  1</w:t>
                                  </w: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  <w:vertAlign w:val="superscript"/>
                                    </w:rPr>
                                    <w:t>st</w:t>
                                  </w: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– 4 Points | 2</w:t>
                                  </w: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  <w:vertAlign w:val="superscript"/>
                                    </w:rPr>
                                    <w:t>nd</w:t>
                                  </w: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– 3 Points | 3</w:t>
                                  </w: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  <w:vertAlign w:val="superscript"/>
                                    </w:rPr>
                                    <w:t>rd</w:t>
                                  </w: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– 2 Points </w:t>
                                  </w:r>
                                </w:p>
                                <w:p w14:paraId="0A8ED3BD" w14:textId="77777777" w:rsidR="0024160F" w:rsidRDefault="0024160F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D4F99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Series Final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: will be held at Cooks Beach in Whitianga on the </w:t>
                                  </w:r>
                                  <w:proofErr w:type="gram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9D4F99">
                                    <w:rPr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proofErr w:type="gramEnd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April. Individuals and Crews must race in 3 races to accumulate points and be eligible for Medals.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7C6F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26" type="#_x0000_t202" style="position:absolute;margin-left:.55pt;margin-top:6.65pt;width:366.65pt;height:42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" fillcolor="white [3201]" strokeweight=".5pt">
                      <v:textbox>
                        <w:txbxContent>
                          <w:p w14:paraId="66C233E4" w14:textId="77777777" w:rsidR="0024160F" w:rsidRDefault="0024160F">
                            <w:pP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Our collective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whānau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of clubs would like to welcome you to the Hauraki Series 2021. Together we will bring you a series of 4 races in 4 different venues with each venue providing its own set of challenge. </w:t>
                            </w:r>
                          </w:p>
                          <w:p w14:paraId="434DAB10" w14:textId="77777777" w:rsidR="0024160F" w:rsidRPr="009D4F99" w:rsidRDefault="0024160F" w:rsidP="00E5617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  <w:lang w:val="en-NZ"/>
                              </w:rPr>
                            </w:pPr>
                            <w:r w:rsidRPr="009D4F99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  <w:lang w:val="en-NZ"/>
                              </w:rPr>
                              <w:t>Event Timing:</w:t>
                            </w:r>
                          </w:p>
                          <w:p w14:paraId="15A85A9C" w14:textId="77777777" w:rsidR="0024160F" w:rsidRDefault="0024160F" w:rsidP="00E5617F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  <w:r w:rsidRPr="00E5617F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Registration Opens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: </w:t>
                            </w:r>
                            <w:r w:rsidR="006C3D5D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10am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</w:t>
                            </w:r>
                          </w:p>
                          <w:p w14:paraId="76A8C552" w14:textId="513B1FE8" w:rsidR="006C3D5D" w:rsidRDefault="0024160F" w:rsidP="006C3D5D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222222"/>
                                <w:shd w:val="clear" w:color="auto" w:fill="FFFFFF"/>
                              </w:rPr>
                            </w:pPr>
                            <w:r w:rsidRPr="00B60FB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Race 1 (8km):</w:t>
                            </w:r>
                            <w:r w:rsidR="006C3D5D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</w:t>
                            </w:r>
                            <w:r w:rsidR="006C3D5D" w:rsidRPr="006C3D5D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Brief for W1, W2, W3, W6 (Novice &amp; Junior) @11.15am </w:t>
                            </w:r>
                          </w:p>
                          <w:p w14:paraId="43A6D2E6" w14:textId="77777777" w:rsidR="0024160F" w:rsidRDefault="0024160F" w:rsidP="006C3D5D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  <w:r w:rsidRPr="00B60FB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Race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</w:t>
                            </w:r>
                            <w:r w:rsidRPr="00B60FB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(8km):</w:t>
                            </w:r>
                            <w:r w:rsidR="006C3D5D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 Start @ 11.</w:t>
                            </w:r>
                            <w:proofErr w:type="gramStart"/>
                            <w:r w:rsidR="006C3D5D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45am</w:t>
                            </w:r>
                            <w:proofErr w:type="gramEnd"/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 </w:t>
                            </w:r>
                          </w:p>
                          <w:p w14:paraId="71F5A1FC" w14:textId="77777777" w:rsidR="0024160F" w:rsidRDefault="006C3D5D" w:rsidP="006C3D5D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Race 2 (16</w:t>
                            </w:r>
                            <w:r w:rsidR="0024160F" w:rsidRPr="00B60FB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km):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</w:t>
                            </w:r>
                            <w:r w:rsidR="0024160F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Brief for 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W6 16km race @ 1pm</w:t>
                            </w:r>
                          </w:p>
                          <w:p w14:paraId="775437FB" w14:textId="77777777" w:rsidR="0024160F" w:rsidRDefault="006C3D5D" w:rsidP="006C3D5D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Race 2 (16</w:t>
                            </w:r>
                            <w:r w:rsidR="0024160F" w:rsidRPr="00B60FBE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km):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 Race </w:t>
                            </w:r>
                            <w:r w:rsidR="0024160F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Start @ 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>1:15pm</w:t>
                            </w:r>
                          </w:p>
                          <w:p w14:paraId="74F486B3" w14:textId="77777777" w:rsidR="0024160F" w:rsidRDefault="0024160F">
                            <w:pP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</w:p>
                          <w:p w14:paraId="63E07E3B" w14:textId="77777777" w:rsidR="0024160F" w:rsidRDefault="0024160F">
                            <w:pP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</w:pPr>
                            <w:r w:rsidRPr="009D4F99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  <w:lang w:val="en-NZ"/>
                              </w:rPr>
                              <w:t>How to enter:</w:t>
                            </w:r>
                            <w:r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 You must enter online through your club rep</w:t>
                            </w:r>
                            <w:r w:rsidR="007836F4">
                              <w:rPr>
                                <w:rFonts w:cstheme="minorHAnsi"/>
                                <w:bCs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val="en-NZ"/>
                              </w:rPr>
                              <w:t xml:space="preserve">. </w:t>
                            </w:r>
                            <w:r w:rsidR="007836F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NO </w:t>
                            </w:r>
                            <w:r w:rsidR="007836F4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entries on the day </w:t>
                            </w:r>
                            <w:proofErr w:type="gramStart"/>
                            <w:r w:rsidR="007836F4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-  </w:t>
                            </w:r>
                            <w:r w:rsidR="007836F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>No</w:t>
                            </w:r>
                            <w:proofErr w:type="gramEnd"/>
                            <w:r w:rsidR="007836F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Exceptions!</w:t>
                            </w:r>
                          </w:p>
                          <w:p w14:paraId="36578B5B" w14:textId="77777777" w:rsidR="0024160F" w:rsidRPr="009D4F99" w:rsidRDefault="0024160F" w:rsidP="009071EE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  <w:lang w:val="en-NZ"/>
                              </w:rPr>
                            </w:pPr>
                            <w:r w:rsidRPr="009D4F99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  <w:lang w:val="en-NZ"/>
                              </w:rPr>
                              <w:t xml:space="preserve">Payment - Once entered payment can be made </w:t>
                            </w:r>
                            <w:proofErr w:type="gramStart"/>
                            <w:r w:rsidRPr="009D4F99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3"/>
                                <w:szCs w:val="23"/>
                                <w:shd w:val="clear" w:color="auto" w:fill="FFFFFF"/>
                                <w:lang w:val="en-NZ"/>
                              </w:rPr>
                              <w:t>online</w:t>
                            </w:r>
                            <w:proofErr w:type="gramEnd"/>
                          </w:p>
                          <w:p w14:paraId="5789E771" w14:textId="77777777" w:rsidR="0024160F" w:rsidRDefault="0024160F" w:rsidP="009071E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9071EE">
                              <w:rPr>
                                <w:sz w:val="22"/>
                                <w:szCs w:val="22"/>
                              </w:rPr>
                              <w:t xml:space="preserve">Te </w:t>
                            </w:r>
                            <w:proofErr w:type="spellStart"/>
                            <w:r w:rsidRPr="009071EE">
                              <w:rPr>
                                <w:sz w:val="22"/>
                                <w:szCs w:val="22"/>
                              </w:rPr>
                              <w:t>Aputa</w:t>
                            </w:r>
                            <w:proofErr w:type="spellEnd"/>
                            <w:r w:rsidRPr="009071E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071EE">
                              <w:rPr>
                                <w:sz w:val="22"/>
                                <w:szCs w:val="22"/>
                              </w:rPr>
                              <w:t>Tira</w:t>
                            </w:r>
                            <w:proofErr w:type="spellEnd"/>
                            <w:r w:rsidRPr="009071EE">
                              <w:rPr>
                                <w:sz w:val="22"/>
                                <w:szCs w:val="22"/>
                              </w:rPr>
                              <w:t xml:space="preserve"> Waka 38 9016 0618893 000. </w:t>
                            </w:r>
                          </w:p>
                          <w:p w14:paraId="6080BB88" w14:textId="77777777" w:rsidR="0024160F" w:rsidRPr="007836F4" w:rsidRDefault="0024160F" w:rsidP="007836F4">
                            <w:pPr>
                              <w:spacing w:after="0"/>
                            </w:pPr>
                            <w:r w:rsidRPr="009071EE">
                              <w:rPr>
                                <w:sz w:val="22"/>
                                <w:szCs w:val="22"/>
                              </w:rPr>
                              <w:t>Please use your team name, race number and division as reference</w:t>
                            </w:r>
                            <w:r>
                              <w:t>.</w:t>
                            </w:r>
                            <w:r w:rsidR="007836F4">
                              <w:t xml:space="preserve"> </w:t>
                            </w:r>
                          </w:p>
                          <w:p w14:paraId="45A7364F" w14:textId="77777777" w:rsidR="007836F4" w:rsidRDefault="007836F4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14:paraId="3ADB4FBD" w14:textId="77777777" w:rsidR="0024160F" w:rsidRPr="009D4F99" w:rsidRDefault="0024160F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9D4F99">
                              <w:rPr>
                                <w:b/>
                                <w:sz w:val="23"/>
                                <w:szCs w:val="23"/>
                              </w:rPr>
                              <w:t>Series Points:  1</w:t>
                            </w:r>
                            <w:r w:rsidRPr="009D4F99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Pr="009D4F99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– 4 Points | 2</w:t>
                            </w:r>
                            <w:r w:rsidRPr="009D4F99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Pr="009D4F99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– 3 Points | 3</w:t>
                            </w:r>
                            <w:r w:rsidRPr="009D4F99">
                              <w:rPr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rd</w:t>
                            </w:r>
                            <w:r w:rsidRPr="009D4F99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– 2 Points </w:t>
                            </w:r>
                          </w:p>
                          <w:p w14:paraId="0A8ED3BD" w14:textId="77777777" w:rsidR="0024160F" w:rsidRDefault="0024160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D4F99">
                              <w:rPr>
                                <w:b/>
                                <w:sz w:val="23"/>
                                <w:szCs w:val="23"/>
                              </w:rPr>
                              <w:t>Series Final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: will be held at Cooks Beach in Whitianga on the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9D4F9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April. Individuals and Crews must race in 3 races to accumulate points and be eligible for Medals.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C6972B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54A22B68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6C680600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6DBB2A4E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4052D95D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45699555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7E92C1D4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5F22EE0E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5A137BA8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387BBD70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7E1F509E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1264C2EC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  <w:p w14:paraId="3E96A596" w14:textId="77777777" w:rsidR="0024160F" w:rsidRDefault="0024160F" w:rsidP="0024160F">
            <w:pPr>
              <w:rPr>
                <w:lang w:val="en-AU" w:eastAsia="en-AU"/>
              </w:rPr>
            </w:pPr>
          </w:p>
          <w:p w14:paraId="345B3AC4" w14:textId="77777777" w:rsidR="0024160F" w:rsidRDefault="0024160F" w:rsidP="0024160F">
            <w:pPr>
              <w:rPr>
                <w:lang w:val="en-AU" w:eastAsia="en-AU"/>
              </w:rPr>
            </w:pPr>
          </w:p>
          <w:p w14:paraId="2AEA51CA" w14:textId="77777777" w:rsidR="0024160F" w:rsidRPr="00E5617F" w:rsidRDefault="0024160F" w:rsidP="0024160F">
            <w:pPr>
              <w:rPr>
                <w:lang w:val="en-AU" w:eastAsia="en-AU"/>
              </w:rPr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shd w:val="clear" w:color="auto" w:fill="B2A1CC" w:themeFill="accent6" w:themeFillTint="99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4160F" w14:paraId="754BF5D2" w14:textId="77777777" w:rsidTr="00385C10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FF5050"/>
                  <w:vAlign w:val="center"/>
                </w:tcPr>
                <w:p w14:paraId="7A506B06" w14:textId="77777777" w:rsidR="0024160F" w:rsidRDefault="000E5F96" w:rsidP="0024160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59181940"/>
                      <w:placeholder>
                        <w:docPart w:val="F494FA1985C2461DBDCD47B9A5BDC119"/>
                      </w:placeholder>
                      <w15:appearance w15:val="hidden"/>
                      <w:text/>
                    </w:sdtPr>
                    <w:sdtEndPr/>
                    <w:sdtContent>
                      <w:r w:rsidR="0024160F">
                        <w:t>Distance:             Novice &amp; Junior 8km               Senior 16km              W1, W2, W3, W4, W6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1364796669"/>
                    <w:placeholder>
                      <w:docPart w:val="2C30A2F66FB74833A46CBDF35CBA2EC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A26D1AB" w14:textId="77777777" w:rsidR="0024160F" w:rsidRPr="001D3B47" w:rsidRDefault="0024160F" w:rsidP="0024160F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3E467D24" w14:textId="77777777" w:rsidR="0024160F" w:rsidRDefault="000E5F96" w:rsidP="0024160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1005865398"/>
                      <w:placeholder>
                        <w:docPart w:val="8648A1E64C0842F489135841EC0F2967"/>
                      </w:placeholder>
                      <w15:appearance w15:val="hidden"/>
                      <w:text/>
                    </w:sdtPr>
                    <w:sdtEndPr/>
                    <w:sdtContent>
                      <w:r w:rsidR="0024160F">
                        <w:t xml:space="preserve">Venue:                              Te </w:t>
                      </w:r>
                      <w:proofErr w:type="spellStart"/>
                      <w:r w:rsidR="0024160F">
                        <w:t>Puru</w:t>
                      </w:r>
                      <w:proofErr w:type="spellEnd"/>
                      <w:r w:rsidR="0024160F">
                        <w:t>, Thames Coast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746856452"/>
                    <w:placeholder>
                      <w:docPart w:val="58FB17BCCB4E419BBC52AAC419C0987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13B96D6" w14:textId="77777777" w:rsidR="0024160F" w:rsidRDefault="0024160F" w:rsidP="0024160F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56165187" w14:textId="77777777" w:rsidR="0024160F" w:rsidRDefault="000E5F96" w:rsidP="0024160F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1885556104"/>
                      <w:placeholder>
                        <w:docPart w:val="98B4F7F0E5AF470B853411EF01DC821C"/>
                      </w:placeholder>
                      <w15:appearance w15:val="hidden"/>
                      <w:text/>
                    </w:sdtPr>
                    <w:sdtEndPr/>
                    <w:sdtContent>
                      <w:r w:rsidR="0024160F">
                        <w:t xml:space="preserve">Cost:                        </w:t>
                      </w:r>
                      <w:r w:rsidR="006C3D5D">
                        <w:t xml:space="preserve">         $15 per Junior </w:t>
                      </w:r>
                      <w:r w:rsidR="0024160F">
                        <w:t xml:space="preserve">                          $20 Per Adult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106196907"/>
                    <w:placeholder>
                      <w:docPart w:val="1F2E1BDE63DC4CA2806AC2E71928BB1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1429451" w14:textId="77777777" w:rsidR="0024160F" w:rsidRDefault="0024160F" w:rsidP="0024160F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6240ACF5" w14:textId="77777777" w:rsidR="0024160F" w:rsidRDefault="0024160F" w:rsidP="0024160F">
                  <w:pPr>
                    <w:pStyle w:val="Heading2"/>
                  </w:pPr>
                  <w:r>
                    <w:t>Race 3 Hosts</w:t>
                  </w:r>
                </w:p>
                <w:p w14:paraId="6638226C" w14:textId="77777777" w:rsidR="003301CD" w:rsidRDefault="003301CD" w:rsidP="0024160F">
                  <w:pPr>
                    <w:pStyle w:val="Heading2"/>
                  </w:pP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0288" behindDoc="0" locked="0" layoutInCell="1" allowOverlap="1" wp14:anchorId="022318DD" wp14:editId="177D959A">
                        <wp:simplePos x="0" y="0"/>
                        <wp:positionH relativeFrom="column">
                          <wp:posOffset>287020</wp:posOffset>
                        </wp:positionH>
                        <wp:positionV relativeFrom="paragraph">
                          <wp:posOffset>70485</wp:posOffset>
                        </wp:positionV>
                        <wp:extent cx="1231900" cy="902335"/>
                        <wp:effectExtent l="0" t="0" r="6350" b="0"/>
                        <wp:wrapNone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Te Aputa Logo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900" cy="902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28D66E6" w14:textId="77777777" w:rsidR="003301CD" w:rsidRDefault="003301CD" w:rsidP="0024160F">
                  <w:pPr>
                    <w:pStyle w:val="Heading2"/>
                  </w:pPr>
                </w:p>
                <w:p w14:paraId="55B13AFA" w14:textId="77777777" w:rsidR="0024160F" w:rsidRDefault="0024160F" w:rsidP="0024160F">
                  <w:pPr>
                    <w:pStyle w:val="Heading2"/>
                  </w:pPr>
                </w:p>
                <w:p w14:paraId="0B307638" w14:textId="77777777" w:rsidR="003301CD" w:rsidRDefault="003301CD" w:rsidP="003301CD">
                  <w:pPr>
                    <w:pStyle w:val="Heading2"/>
                    <w:rPr>
                      <w:sz w:val="30"/>
                      <w:szCs w:val="30"/>
                    </w:rPr>
                  </w:pPr>
                </w:p>
                <w:p w14:paraId="5D33FD50" w14:textId="77777777" w:rsidR="003301CD" w:rsidRDefault="003301CD" w:rsidP="003301CD">
                  <w:pPr>
                    <w:pStyle w:val="Heading2"/>
                    <w:rPr>
                      <w:sz w:val="30"/>
                      <w:szCs w:val="30"/>
                    </w:rPr>
                  </w:pPr>
                  <w:r w:rsidRPr="00B21FDC">
                    <w:rPr>
                      <w:sz w:val="30"/>
                      <w:szCs w:val="30"/>
                    </w:rPr>
                    <w:t xml:space="preserve">For more info contact: </w:t>
                  </w:r>
                  <w:proofErr w:type="spellStart"/>
                  <w:r>
                    <w:rPr>
                      <w:sz w:val="30"/>
                      <w:szCs w:val="30"/>
                    </w:rPr>
                    <w:t>tuhorokiteau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B21FDC">
                    <w:rPr>
                      <w:sz w:val="30"/>
                      <w:szCs w:val="30"/>
                    </w:rPr>
                    <w:t>@gmail.com</w:t>
                  </w:r>
                </w:p>
                <w:p w14:paraId="2E89BE08" w14:textId="77777777" w:rsidR="003301CD" w:rsidRPr="003301CD" w:rsidRDefault="003301CD" w:rsidP="003301CD">
                  <w:pPr>
                    <w:pStyle w:val="Line"/>
                  </w:pPr>
                </w:p>
              </w:tc>
            </w:tr>
            <w:tr w:rsidR="0024160F" w14:paraId="53751BFB" w14:textId="77777777" w:rsidTr="00385C10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FF5050"/>
                  <w:vAlign w:val="center"/>
                </w:tcPr>
                <w:p w14:paraId="7E226CFA" w14:textId="77777777" w:rsidR="0024160F" w:rsidRDefault="0024160F" w:rsidP="0024160F">
                  <w:pPr>
                    <w:pStyle w:val="Date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>
                    <w:rPr>
                      <w:rFonts w:asciiTheme="majorHAnsi" w:hAnsiTheme="majorHAnsi"/>
                      <w:sz w:val="36"/>
                      <w:szCs w:val="36"/>
                    </w:rPr>
                    <w:t>Hauraki Series Hosting Clubs</w:t>
                  </w:r>
                </w:p>
                <w:p w14:paraId="09BB9E0C" w14:textId="77777777" w:rsidR="0024160F" w:rsidRDefault="0024160F" w:rsidP="0024160F">
                  <w:pPr>
                    <w:pStyle w:val="Date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4384" behindDoc="0" locked="0" layoutInCell="1" allowOverlap="1" wp14:anchorId="47E0FB15" wp14:editId="1D0D1FB6">
                        <wp:simplePos x="0" y="0"/>
                        <wp:positionH relativeFrom="column">
                          <wp:posOffset>96520</wp:posOffset>
                        </wp:positionH>
                        <wp:positionV relativeFrom="paragraph">
                          <wp:posOffset>74930</wp:posOffset>
                        </wp:positionV>
                        <wp:extent cx="588645" cy="495300"/>
                        <wp:effectExtent l="0" t="0" r="1905" b="0"/>
                        <wp:wrapNone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Te Aputa Logo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645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3360" behindDoc="0" locked="0" layoutInCell="1" allowOverlap="1" wp14:anchorId="1B863CBF" wp14:editId="07D524A3">
                        <wp:simplePos x="0" y="0"/>
                        <wp:positionH relativeFrom="column">
                          <wp:posOffset>1356360</wp:posOffset>
                        </wp:positionH>
                        <wp:positionV relativeFrom="paragraph">
                          <wp:posOffset>105410</wp:posOffset>
                        </wp:positionV>
                        <wp:extent cx="426720" cy="426720"/>
                        <wp:effectExtent l="0" t="0" r="0" b="0"/>
                        <wp:wrapNone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Hauraki Logo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2336" behindDoc="0" locked="0" layoutInCell="1" allowOverlap="1" wp14:anchorId="16EB2C00" wp14:editId="5703CAF9">
                        <wp:simplePos x="0" y="0"/>
                        <wp:positionH relativeFrom="column">
                          <wp:posOffset>784860</wp:posOffset>
                        </wp:positionH>
                        <wp:positionV relativeFrom="paragraph">
                          <wp:posOffset>75565</wp:posOffset>
                        </wp:positionV>
                        <wp:extent cx="495300" cy="495300"/>
                        <wp:effectExtent l="0" t="0" r="0" b="0"/>
                        <wp:wrapNone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Whangamata Logo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DAAE322" w14:textId="77777777" w:rsidR="0024160F" w:rsidRPr="00D5664A" w:rsidRDefault="0024160F" w:rsidP="0024160F">
                  <w:pPr>
                    <w:pStyle w:val="Date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61312" behindDoc="0" locked="0" layoutInCell="1" allowOverlap="1" wp14:anchorId="478E9D88" wp14:editId="453E3389">
                        <wp:simplePos x="0" y="0"/>
                        <wp:positionH relativeFrom="column">
                          <wp:posOffset>441960</wp:posOffset>
                        </wp:positionH>
                        <wp:positionV relativeFrom="paragraph">
                          <wp:posOffset>239395</wp:posOffset>
                        </wp:positionV>
                        <wp:extent cx="1051560" cy="358140"/>
                        <wp:effectExtent l="0" t="0" r="0" b="3810"/>
                        <wp:wrapNone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Whitianga Logo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560" cy="358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D89912" w14:textId="77777777" w:rsidR="0024160F" w:rsidRDefault="0024160F" w:rsidP="0024160F">
                  <w:pPr>
                    <w:pStyle w:val="Date"/>
                  </w:pPr>
                </w:p>
              </w:tc>
            </w:tr>
          </w:tbl>
          <w:p w14:paraId="4EBF6139" w14:textId="77777777" w:rsidR="0024160F" w:rsidRDefault="0024160F" w:rsidP="0024160F"/>
        </w:tc>
      </w:tr>
      <w:tr w:rsidR="0024160F" w14:paraId="378CD5E4" w14:textId="77777777" w:rsidTr="008C694D">
        <w:trPr>
          <w:trHeight w:hRule="exact" w:val="14400"/>
          <w:jc w:val="center"/>
        </w:trPr>
        <w:tc>
          <w:tcPr>
            <w:tcW w:w="7200" w:type="dxa"/>
          </w:tcPr>
          <w:p w14:paraId="1B071BE6" w14:textId="77777777" w:rsidR="0024160F" w:rsidRDefault="00620B77" w:rsidP="0024160F">
            <w:r>
              <w:rPr>
                <w:noProof/>
                <w:sz w:val="44"/>
                <w:szCs w:val="44"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4BF365" wp14:editId="42C567B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279400</wp:posOffset>
                      </wp:positionV>
                      <wp:extent cx="7048500" cy="965200"/>
                      <wp:effectExtent l="0" t="0" r="0" b="63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96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54978A" w14:textId="77777777" w:rsidR="00620B77" w:rsidRPr="006903B8" w:rsidRDefault="000E5F96" w:rsidP="002962B5">
                                  <w:pPr>
                                    <w:pStyle w:val="Subtitle"/>
                                    <w:jc w:val="center"/>
                                    <w:rPr>
                                      <w:color w:val="FF0000"/>
                                      <w:sz w:val="72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56"/>
                                      </w:rPr>
                                      <w:alias w:val="Enter event date:"/>
                                      <w:tag w:val="Enter event date:"/>
                                      <w:id w:val="924151092"/>
                                      <w:placeholder>
                                        <w:docPart w:val="4AD23BDC26FD47D68C143A6019B6AC04"/>
                                      </w:placeholder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r w:rsidR="00620B77" w:rsidRPr="00A212F9">
                                        <w:rPr>
                                          <w:color w:val="FFFFFF" w:themeColor="background1"/>
                                          <w:sz w:val="72"/>
                                          <w:szCs w:val="56"/>
                                        </w:rPr>
                                        <w:t>Race</w:t>
                                      </w:r>
                                      <w:r w:rsidR="002962B5" w:rsidRPr="00A212F9">
                                        <w:rPr>
                                          <w:color w:val="FFFFFF" w:themeColor="background1"/>
                                          <w:sz w:val="72"/>
                                          <w:szCs w:val="56"/>
                                        </w:rPr>
                                        <w:t xml:space="preserve"> 3</w:t>
                                      </w:r>
                                      <w:r w:rsidR="00620B77" w:rsidRPr="00A212F9">
                                        <w:rPr>
                                          <w:color w:val="FFFFFF" w:themeColor="background1"/>
                                          <w:sz w:val="72"/>
                                          <w:szCs w:val="56"/>
                                        </w:rPr>
                                        <w:t xml:space="preserve"> Course Maps</w:t>
                                      </w:r>
                                    </w:sdtContent>
                                  </w:sdt>
                                </w:p>
                                <w:p w14:paraId="5A466944" w14:textId="77777777" w:rsidR="00620B77" w:rsidRDefault="00620B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09E04" id="Text Box 13" o:spid="_x0000_s1027" type="#_x0000_t202" style="position:absolute;margin-left:1pt;margin-top:22pt;width:555pt;height:7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" fillcolor="red" stroked="f" strokeweight=".5pt">
                      <v:textbox>
                        <w:txbxContent>
                          <w:p w:rsidR="00620B77" w:rsidRPr="006903B8" w:rsidRDefault="00A34C7E" w:rsidP="002962B5">
                            <w:pPr>
                              <w:pStyle w:val="Subtitle"/>
                              <w:jc w:val="center"/>
                              <w:rPr>
                                <w:color w:val="FF0000"/>
                                <w:sz w:val="72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56"/>
                                </w:rPr>
                                <w:alias w:val="Enter event date:"/>
                                <w:tag w:val="Enter event date:"/>
                                <w:id w:val="924151092"/>
                                <w:placeholder>
                                  <w:docPart w:val="4AD23BDC26FD47D68C143A6019B6AC04"/>
                                </w:placeholder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620B77" w:rsidRPr="00A212F9">
                                  <w:rPr>
                                    <w:color w:val="FFFFFF" w:themeColor="background1"/>
                                    <w:sz w:val="72"/>
                                    <w:szCs w:val="56"/>
                                  </w:rPr>
                                  <w:t>Race</w:t>
                                </w:r>
                                <w:r w:rsidR="002962B5" w:rsidRPr="00A212F9">
                                  <w:rPr>
                                    <w:color w:val="FFFFFF" w:themeColor="background1"/>
                                    <w:sz w:val="72"/>
                                    <w:szCs w:val="56"/>
                                  </w:rPr>
                                  <w:t xml:space="preserve"> 3</w:t>
                                </w:r>
                                <w:r w:rsidR="00620B77" w:rsidRPr="00A212F9">
                                  <w:rPr>
                                    <w:color w:val="FFFFFF" w:themeColor="background1"/>
                                    <w:sz w:val="72"/>
                                    <w:szCs w:val="56"/>
                                  </w:rPr>
                                  <w:t xml:space="preserve"> Course Maps</w:t>
                                </w:r>
                              </w:sdtContent>
                            </w:sdt>
                          </w:p>
                          <w:p w:rsidR="00620B77" w:rsidRDefault="00620B77"/>
                        </w:txbxContent>
                      </v:textbox>
                    </v:shape>
                  </w:pict>
                </mc:Fallback>
              </mc:AlternateContent>
            </w:r>
          </w:p>
          <w:p w14:paraId="7AC60351" w14:textId="77777777" w:rsidR="0024160F" w:rsidRDefault="0024160F" w:rsidP="0024160F"/>
          <w:p w14:paraId="197A468B" w14:textId="77777777" w:rsidR="003E657B" w:rsidRDefault="002962B5" w:rsidP="0024160F">
            <w:r w:rsidRPr="007C2F80">
              <w:rPr>
                <w:noProof/>
                <w:sz w:val="44"/>
                <w:szCs w:val="44"/>
                <w:lang w:val="en-AU" w:eastAsia="en-A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2A28EBC4" wp14:editId="7EE98395">
                      <wp:simplePos x="0" y="0"/>
                      <wp:positionH relativeFrom="margin">
                        <wp:posOffset>0</wp:posOffset>
                      </wp:positionH>
                      <wp:positionV relativeFrom="page">
                        <wp:posOffset>4998720</wp:posOffset>
                      </wp:positionV>
                      <wp:extent cx="4709160" cy="3040380"/>
                      <wp:effectExtent l="0" t="0" r="0" b="762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09160" cy="3040380"/>
                                <a:chOff x="1440" y="8205"/>
                                <a:chExt cx="9027" cy="5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" y="8205"/>
                                  <a:ext cx="9027" cy="5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81" y="8592"/>
                                  <a:ext cx="3125" cy="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2" y="8614"/>
                                  <a:ext cx="3124" cy="1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BD632" w14:textId="77777777" w:rsidR="0024160F" w:rsidRDefault="0024160F" w:rsidP="0024160F">
                                    <w:pPr>
                                      <w:spacing w:line="401" w:lineRule="exact"/>
                                      <w:rPr>
                                        <w:sz w:val="4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FFFFFF"/>
                                        <w:sz w:val="40"/>
                                      </w:rPr>
                                      <w:t>Race Course</w:t>
                                    </w:r>
                                    <w:proofErr w:type="gramEnd"/>
                                    <w:r>
                                      <w:rPr>
                                        <w:color w:val="FFFFFF"/>
                                        <w:sz w:val="40"/>
                                      </w:rPr>
                                      <w:t>: 16km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6591C" id="Group 2" o:spid="_x0000_s1028" style="position:absolute;margin-left:0;margin-top:393.6pt;width:370.8pt;height:239.4pt;z-index:251671552;mso-position-horizontal-relative:margin;mso-position-vertical-relative:page" coordorigin="1440,8205" coordsize="9027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9" type="#_x0000_t75" style="position:absolute;left:1440;top:8205;width:9027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">
                        <v:imagedata r:id="rId15" o:title=""/>
                      </v:shape>
                      <v:shape id="Picture 4" o:spid="_x0000_s1030" type="#_x0000_t75" style="position:absolute;left:4581;top:8592;width:312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">
                        <v:imagedata r:id="rId16" o:title=""/>
                      </v:shape>
                      <v:shape id="_x0000_s1031" type="#_x0000_t202" style="position:absolute;left:4582;top:8614;width:3124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    <v:textbox inset="0,0,0,0">
                          <w:txbxContent>
                            <w:p w:rsidR="0024160F" w:rsidRDefault="0024160F" w:rsidP="0024160F">
                              <w:pPr>
                                <w:spacing w:line="401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Race Course: 16km</w:t>
                              </w:r>
                            </w:p>
                          </w:txbxContent>
                        </v:textbox>
                      </v:shape>
                      <w10:wrap anchorx="margin" anchory="page"/>
                    </v:group>
                  </w:pict>
                </mc:Fallback>
              </mc:AlternateContent>
            </w:r>
          </w:p>
          <w:p w14:paraId="02F10FC0" w14:textId="77777777" w:rsidR="003E657B" w:rsidRPr="003E657B" w:rsidRDefault="003E657B" w:rsidP="003E657B"/>
          <w:p w14:paraId="74F5F6A3" w14:textId="77777777" w:rsidR="003E657B" w:rsidRPr="003E657B" w:rsidRDefault="007836F4" w:rsidP="003E657B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3840" behindDoc="0" locked="0" layoutInCell="1" allowOverlap="1" wp14:anchorId="5F69F2F9" wp14:editId="7E9B206E">
                  <wp:simplePos x="0" y="0"/>
                  <wp:positionH relativeFrom="column">
                    <wp:posOffset>-126609</wp:posOffset>
                  </wp:positionH>
                  <wp:positionV relativeFrom="paragraph">
                    <wp:posOffset>221322</wp:posOffset>
                  </wp:positionV>
                  <wp:extent cx="4932045" cy="3133725"/>
                  <wp:effectExtent l="0" t="0" r="0" b="0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4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B03CCC5" w14:textId="77777777" w:rsidR="003E657B" w:rsidRPr="003E657B" w:rsidRDefault="003E657B" w:rsidP="003E657B"/>
          <w:p w14:paraId="7BD36E37" w14:textId="77777777" w:rsidR="003E657B" w:rsidRPr="003E657B" w:rsidRDefault="003E657B" w:rsidP="003E657B"/>
          <w:p w14:paraId="79382D36" w14:textId="77777777" w:rsidR="003E657B" w:rsidRPr="003E657B" w:rsidRDefault="003E657B" w:rsidP="003E657B"/>
          <w:p w14:paraId="7B2B6CEC" w14:textId="77777777" w:rsidR="003E657B" w:rsidRPr="003E657B" w:rsidRDefault="003E657B" w:rsidP="003E657B"/>
          <w:p w14:paraId="4BFE80C3" w14:textId="77777777" w:rsidR="003E657B" w:rsidRPr="003E657B" w:rsidRDefault="003E657B" w:rsidP="003E657B"/>
          <w:p w14:paraId="7D9E8962" w14:textId="77777777" w:rsidR="003E657B" w:rsidRPr="003E657B" w:rsidRDefault="007836F4" w:rsidP="003E657B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0382455" wp14:editId="24D69AD6">
                      <wp:simplePos x="0" y="0"/>
                      <wp:positionH relativeFrom="column">
                        <wp:posOffset>2616590</wp:posOffset>
                      </wp:positionH>
                      <wp:positionV relativeFrom="paragraph">
                        <wp:posOffset>278960</wp:posOffset>
                      </wp:positionV>
                      <wp:extent cx="1629713" cy="560461"/>
                      <wp:effectExtent l="0" t="0" r="0" b="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9713" cy="5604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3F5FC" w14:textId="77777777" w:rsidR="007836F4" w:rsidRDefault="007836F4" w:rsidP="007836F4">
                                  <w:pPr>
                                    <w:spacing w:line="401" w:lineRule="exact"/>
                                    <w:rPr>
                                      <w:sz w:val="4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FFFF"/>
                                      <w:sz w:val="40"/>
                                    </w:rPr>
                                    <w:t>Race Course</w:t>
                                  </w:r>
                                  <w:proofErr w:type="gramEnd"/>
                                  <w:r>
                                    <w:rPr>
                                      <w:color w:val="FFFFFF"/>
                                      <w:sz w:val="40"/>
                                    </w:rPr>
                                    <w:t>: 8km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CB59F" id="Text Box 3" o:spid="_x0000_s1032" type="#_x0000_t202" style="position:absolute;margin-left:206.05pt;margin-top:21.95pt;width:128.3pt;height:4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4WTsQIAALE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" filled="f" stroked="f">
                      <v:textbox inset="0,0,0,0">
                        <w:txbxContent>
                          <w:p w:rsidR="007836F4" w:rsidRDefault="007836F4" w:rsidP="007836F4">
                            <w:pPr>
                              <w:spacing w:line="401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Race Course: 8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097EEB" w14:textId="77777777" w:rsidR="003E657B" w:rsidRPr="003E657B" w:rsidRDefault="003E657B" w:rsidP="003E657B"/>
          <w:p w14:paraId="7556E332" w14:textId="77777777" w:rsidR="003E657B" w:rsidRPr="003E657B" w:rsidRDefault="003E657B" w:rsidP="003E657B"/>
          <w:p w14:paraId="2156EF99" w14:textId="77777777" w:rsidR="003E657B" w:rsidRPr="003E657B" w:rsidRDefault="003E657B" w:rsidP="003E657B"/>
          <w:p w14:paraId="1F3292EE" w14:textId="77777777" w:rsidR="003E657B" w:rsidRPr="003E657B" w:rsidRDefault="003E657B" w:rsidP="003E657B"/>
          <w:p w14:paraId="723B7FD6" w14:textId="77777777" w:rsidR="003E657B" w:rsidRPr="003E657B" w:rsidRDefault="003E657B" w:rsidP="003E657B"/>
          <w:p w14:paraId="6FA42A9A" w14:textId="77777777" w:rsidR="003E657B" w:rsidRPr="003E657B" w:rsidRDefault="003E657B" w:rsidP="003E657B"/>
          <w:p w14:paraId="08034B83" w14:textId="77777777" w:rsidR="003E657B" w:rsidRPr="003E657B" w:rsidRDefault="003E657B" w:rsidP="003E657B"/>
          <w:p w14:paraId="017493EB" w14:textId="77777777" w:rsidR="003E657B" w:rsidRPr="003E657B" w:rsidRDefault="003E657B" w:rsidP="003E657B"/>
          <w:p w14:paraId="705B621B" w14:textId="77777777" w:rsidR="003E657B" w:rsidRPr="003E657B" w:rsidRDefault="003E657B" w:rsidP="003E657B"/>
          <w:p w14:paraId="7CCF8770" w14:textId="77777777" w:rsidR="003E657B" w:rsidRPr="003E657B" w:rsidRDefault="003E657B" w:rsidP="003E657B"/>
          <w:p w14:paraId="408BD324" w14:textId="77777777" w:rsidR="003E657B" w:rsidRPr="003E657B" w:rsidRDefault="003E657B" w:rsidP="003E657B"/>
          <w:p w14:paraId="4F2FE4DE" w14:textId="77777777" w:rsidR="003E657B" w:rsidRPr="003E657B" w:rsidRDefault="003E657B" w:rsidP="003E657B"/>
          <w:p w14:paraId="7B6BFBDA" w14:textId="77777777" w:rsidR="003E657B" w:rsidRPr="003E657B" w:rsidRDefault="003E657B" w:rsidP="003E657B"/>
          <w:p w14:paraId="78A9C6EA" w14:textId="77777777" w:rsidR="003E657B" w:rsidRPr="003E657B" w:rsidRDefault="003E657B" w:rsidP="003E657B"/>
          <w:p w14:paraId="2440EE6E" w14:textId="77777777" w:rsidR="003E657B" w:rsidRDefault="003E657B" w:rsidP="003E657B"/>
          <w:p w14:paraId="6A07A955" w14:textId="63FE4A7E" w:rsidR="006C3D5D" w:rsidRPr="006C3D5D" w:rsidRDefault="006C3D5D" w:rsidP="006C3D5D">
            <w:pPr>
              <w:rPr>
                <w:rFonts w:cstheme="minorHAnsi"/>
                <w:bCs/>
                <w:color w:val="222222"/>
                <w:sz w:val="28"/>
                <w:szCs w:val="28"/>
                <w:shd w:val="clear" w:color="auto" w:fill="FFFFFF"/>
                <w:lang w:val="en-NZ"/>
              </w:rPr>
            </w:pPr>
            <w:r w:rsidRPr="006C3D5D">
              <w:rPr>
                <w:b/>
                <w:sz w:val="28"/>
                <w:szCs w:val="28"/>
              </w:rPr>
              <w:t>Tides:</w:t>
            </w:r>
            <w:r w:rsidRPr="006C3D5D">
              <w:rPr>
                <w:sz w:val="28"/>
                <w:szCs w:val="28"/>
              </w:rPr>
              <w:t xml:space="preserve"> 7</w:t>
            </w:r>
            <w:r w:rsidR="000E5F96">
              <w:rPr>
                <w:sz w:val="28"/>
                <w:szCs w:val="28"/>
              </w:rPr>
              <w:t>:16</w:t>
            </w:r>
            <w:r w:rsidRPr="006C3D5D">
              <w:rPr>
                <w:sz w:val="28"/>
                <w:szCs w:val="28"/>
              </w:rPr>
              <w:t>am Low Tide | 1:</w:t>
            </w:r>
            <w:r w:rsidR="000E5F96">
              <w:rPr>
                <w:sz w:val="28"/>
                <w:szCs w:val="28"/>
              </w:rPr>
              <w:t>36</w:t>
            </w:r>
            <w:r w:rsidRPr="006C3D5D">
              <w:rPr>
                <w:sz w:val="28"/>
                <w:szCs w:val="28"/>
              </w:rPr>
              <w:t>pm High Tide</w:t>
            </w:r>
          </w:p>
          <w:p w14:paraId="42F804A2" w14:textId="77777777" w:rsidR="0024160F" w:rsidRDefault="0024160F" w:rsidP="003E657B">
            <w:pPr>
              <w:ind w:firstLine="720"/>
            </w:pPr>
          </w:p>
          <w:p w14:paraId="3FD6A420" w14:textId="77777777" w:rsidR="007836F4" w:rsidRDefault="007836F4" w:rsidP="003E657B">
            <w:pPr>
              <w:ind w:firstLine="720"/>
            </w:pPr>
          </w:p>
          <w:p w14:paraId="28634155" w14:textId="77777777" w:rsidR="007836F4" w:rsidRDefault="007836F4" w:rsidP="003E657B">
            <w:pPr>
              <w:ind w:firstLine="720"/>
            </w:pPr>
          </w:p>
          <w:p w14:paraId="02CE2E54" w14:textId="77777777" w:rsidR="007836F4" w:rsidRDefault="007836F4" w:rsidP="003E657B">
            <w:pPr>
              <w:ind w:firstLine="720"/>
            </w:pPr>
          </w:p>
          <w:p w14:paraId="3AD3F4D4" w14:textId="77777777" w:rsidR="007836F4" w:rsidRDefault="007836F4" w:rsidP="003E657B">
            <w:pPr>
              <w:ind w:firstLine="720"/>
            </w:pPr>
          </w:p>
          <w:p w14:paraId="70643837" w14:textId="77777777" w:rsidR="007836F4" w:rsidRDefault="007836F4" w:rsidP="003E657B">
            <w:pPr>
              <w:ind w:firstLine="720"/>
            </w:pPr>
          </w:p>
          <w:p w14:paraId="4FCD8699" w14:textId="77777777" w:rsidR="007836F4" w:rsidRDefault="007836F4" w:rsidP="003E657B">
            <w:pPr>
              <w:ind w:firstLine="720"/>
            </w:pPr>
          </w:p>
          <w:p w14:paraId="1AB175B9" w14:textId="77777777" w:rsidR="007836F4" w:rsidRPr="003E657B" w:rsidRDefault="007836F4" w:rsidP="003E657B">
            <w:pPr>
              <w:ind w:firstLine="720"/>
            </w:pPr>
          </w:p>
        </w:tc>
        <w:tc>
          <w:tcPr>
            <w:tcW w:w="3600" w:type="dxa"/>
          </w:tcPr>
          <w:p w14:paraId="24FE0164" w14:textId="77777777" w:rsidR="0024160F" w:rsidRDefault="0024160F" w:rsidP="0024160F">
            <w:pPr>
              <w:pStyle w:val="Heading2"/>
              <w:spacing w:before="1"/>
            </w:pPr>
          </w:p>
          <w:p w14:paraId="3F88223C" w14:textId="77777777" w:rsidR="0024160F" w:rsidRDefault="0024160F" w:rsidP="0024160F">
            <w:pPr>
              <w:pStyle w:val="Heading2"/>
              <w:spacing w:before="1"/>
            </w:pPr>
          </w:p>
          <w:p w14:paraId="64962785" w14:textId="77777777" w:rsidR="0024160F" w:rsidRDefault="0024160F" w:rsidP="0024160F">
            <w:pPr>
              <w:pStyle w:val="Heading2"/>
              <w:spacing w:before="1"/>
            </w:pPr>
          </w:p>
          <w:p w14:paraId="6F76FD58" w14:textId="77777777" w:rsidR="0024160F" w:rsidRDefault="0024160F" w:rsidP="0024160F">
            <w:pPr>
              <w:pStyle w:val="Heading2"/>
              <w:spacing w:before="1"/>
            </w:pPr>
          </w:p>
          <w:p w14:paraId="42E2059D" w14:textId="77777777" w:rsidR="0024160F" w:rsidRDefault="0024160F" w:rsidP="0024160F">
            <w:pPr>
              <w:pStyle w:val="Heading2"/>
              <w:spacing w:before="1"/>
            </w:pPr>
          </w:p>
          <w:p w14:paraId="73FE408F" w14:textId="77777777" w:rsidR="0024160F" w:rsidRDefault="0024160F" w:rsidP="0024160F">
            <w:pPr>
              <w:pStyle w:val="Heading2"/>
              <w:spacing w:before="1"/>
            </w:pPr>
          </w:p>
          <w:p w14:paraId="7BFF96B2" w14:textId="77777777" w:rsidR="0024160F" w:rsidRDefault="002F286A" w:rsidP="0024160F">
            <w:pPr>
              <w:pStyle w:val="Heading2"/>
              <w:spacing w:before="1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7FEC1EE" wp14:editId="6362BE8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167640</wp:posOffset>
                      </wp:positionV>
                      <wp:extent cx="2260600" cy="1638300"/>
                      <wp:effectExtent l="0" t="0" r="2540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4BEF68" w14:textId="77777777" w:rsidR="0024160F" w:rsidRPr="0024160F" w:rsidRDefault="007836F4" w:rsidP="0024160F">
                                  <w:pPr>
                                    <w:pStyle w:val="Heading2"/>
                                    <w:spacing w:before="1"/>
                                    <w:jc w:val="left"/>
                                  </w:pPr>
                                  <w:r>
                                    <w:t xml:space="preserve">Back up </w:t>
                                  </w:r>
                                  <w:r w:rsidR="0024160F" w:rsidRPr="0024160F">
                                    <w:t>course:</w:t>
                                  </w:r>
                                </w:p>
                                <w:p w14:paraId="672C4A43" w14:textId="77777777" w:rsidR="0024160F" w:rsidRPr="0024160F" w:rsidRDefault="0024160F" w:rsidP="0024160F">
                                  <w:pPr>
                                    <w:pStyle w:val="BodyText"/>
                                    <w:spacing w:before="40" w:line="276" w:lineRule="auto"/>
                                    <w:ind w:right="-197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4160F">
                                    <w:rPr>
                                      <w:color w:val="FFFFFF" w:themeColor="background1"/>
                                    </w:rPr>
                                    <w:t>The course can be altered to suit conditions should weather be rough. There are 2 alternative courses for each race.</w:t>
                                  </w:r>
                                </w:p>
                                <w:p w14:paraId="2929D23E" w14:textId="77777777" w:rsidR="0024160F" w:rsidRPr="0024160F" w:rsidRDefault="0024160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38EE3" id="Text Box 11" o:spid="_x0000_s1033" type="#_x0000_t202" style="position:absolute;left:0;text-align:left;margin-left:21pt;margin-top:13.2pt;width:178pt;height:1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" fillcolor="#f30" strokeweight=".5pt">
                      <v:textbox>
                        <w:txbxContent>
                          <w:p w:rsidR="0024160F" w:rsidRPr="0024160F" w:rsidRDefault="007836F4" w:rsidP="0024160F">
                            <w:pPr>
                              <w:pStyle w:val="Heading2"/>
                              <w:spacing w:before="1"/>
                              <w:jc w:val="left"/>
                            </w:pPr>
                            <w:r>
                              <w:t xml:space="preserve">Back up </w:t>
                            </w:r>
                            <w:r w:rsidR="0024160F" w:rsidRPr="0024160F">
                              <w:t>course:</w:t>
                            </w:r>
                          </w:p>
                          <w:p w:rsidR="0024160F" w:rsidRPr="0024160F" w:rsidRDefault="0024160F" w:rsidP="0024160F">
                            <w:pPr>
                              <w:pStyle w:val="BodyText"/>
                              <w:spacing w:before="40" w:line="276" w:lineRule="auto"/>
                              <w:ind w:right="-197"/>
                              <w:rPr>
                                <w:color w:val="FFFFFF" w:themeColor="background1"/>
                              </w:rPr>
                            </w:pPr>
                            <w:r w:rsidRPr="0024160F">
                              <w:rPr>
                                <w:color w:val="FFFFFF" w:themeColor="background1"/>
                              </w:rPr>
                              <w:t>The course can be altered to suit conditions should weather be rough. There are 2 alternative courses for each race.</w:t>
                            </w:r>
                          </w:p>
                          <w:p w:rsidR="0024160F" w:rsidRPr="0024160F" w:rsidRDefault="0024160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452879" w14:textId="77777777" w:rsidR="0024160F" w:rsidRDefault="0024160F" w:rsidP="0024160F">
            <w:pPr>
              <w:pStyle w:val="Heading2"/>
              <w:spacing w:before="1"/>
            </w:pPr>
          </w:p>
          <w:p w14:paraId="532E5C88" w14:textId="77777777" w:rsidR="0024160F" w:rsidRDefault="0024160F" w:rsidP="0024160F">
            <w:pPr>
              <w:pStyle w:val="Heading2"/>
              <w:spacing w:before="1"/>
            </w:pPr>
          </w:p>
          <w:p w14:paraId="34A0BE8D" w14:textId="77777777" w:rsidR="0024160F" w:rsidRDefault="0024160F" w:rsidP="0024160F">
            <w:pPr>
              <w:pStyle w:val="Heading2"/>
              <w:spacing w:before="1"/>
            </w:pPr>
          </w:p>
          <w:p w14:paraId="15BAE557" w14:textId="77777777" w:rsidR="0024160F" w:rsidRDefault="0024160F" w:rsidP="0024160F">
            <w:pPr>
              <w:pStyle w:val="Heading2"/>
              <w:spacing w:before="1"/>
            </w:pPr>
          </w:p>
          <w:p w14:paraId="3DFD0456" w14:textId="77777777" w:rsidR="0024160F" w:rsidRDefault="0024160F" w:rsidP="0024160F">
            <w:pPr>
              <w:pStyle w:val="Heading2"/>
              <w:spacing w:before="1"/>
              <w:ind w:left="597"/>
            </w:pPr>
            <w:r>
              <w:t xml:space="preserve">Back up </w:t>
            </w:r>
            <w:proofErr w:type="gramStart"/>
            <w:r>
              <w:t>Race course</w:t>
            </w:r>
            <w:proofErr w:type="gramEnd"/>
            <w:r>
              <w:t>:</w:t>
            </w:r>
          </w:p>
          <w:p w14:paraId="2E9C26E4" w14:textId="77777777" w:rsidR="0024160F" w:rsidRDefault="00402608" w:rsidP="0024160F">
            <w:pPr>
              <w:pStyle w:val="BodyText"/>
              <w:spacing w:before="40" w:line="276" w:lineRule="auto"/>
              <w:ind w:left="220" w:right="724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1792" behindDoc="0" locked="0" layoutInCell="1" allowOverlap="1" wp14:anchorId="5E33E635" wp14:editId="08135CB1">
                  <wp:simplePos x="0" y="0"/>
                  <wp:positionH relativeFrom="page">
                    <wp:posOffset>63500</wp:posOffset>
                  </wp:positionH>
                  <wp:positionV relativeFrom="paragraph">
                    <wp:posOffset>3333750</wp:posOffset>
                  </wp:positionV>
                  <wp:extent cx="2819400" cy="2819400"/>
                  <wp:effectExtent l="0" t="0" r="133350" b="20955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png"/>
                          <pic:cNvPicPr/>
                        </pic:nvPicPr>
                        <pic:blipFill>
                          <a:blip r:embed="rId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3782"/>
                                    </a14:imgEffect>
                                    <a14:imgEffect>
                                      <a14:saturation sat="2040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24937"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286A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D7B92E" wp14:editId="13E8137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808990</wp:posOffset>
                      </wp:positionV>
                      <wp:extent cx="2260600" cy="2451100"/>
                      <wp:effectExtent l="0" t="0" r="25400" b="2540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245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8BB564" w14:textId="77777777" w:rsidR="00620B77" w:rsidRDefault="00620B77" w:rsidP="00620B77">
                                  <w:pPr>
                                    <w:pStyle w:val="Heading2"/>
                                    <w:jc w:val="left"/>
                                  </w:pPr>
                                  <w:r>
                                    <w:t>Cancellation:</w:t>
                                  </w:r>
                                </w:p>
                                <w:p w14:paraId="59BA7B25" w14:textId="77777777" w:rsidR="00620B77" w:rsidRPr="00620B77" w:rsidRDefault="00620B77" w:rsidP="00620B77">
                                  <w:pPr>
                                    <w:widowControl w:val="0"/>
                                    <w:tabs>
                                      <w:tab w:val="left" w:pos="940"/>
                                      <w:tab w:val="left" w:pos="941"/>
                                    </w:tabs>
                                    <w:autoSpaceDE w:val="0"/>
                                    <w:autoSpaceDN w:val="0"/>
                                    <w:spacing w:before="45"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>Novice/Junior Race will be cancelled if winds are above</w:t>
                                  </w:r>
                                  <w:r w:rsidRPr="00620B77">
                                    <w:rPr>
                                      <w:color w:val="FFFFFF" w:themeColor="background1"/>
                                      <w:spacing w:val="-5"/>
                                    </w:rPr>
                                    <w:t xml:space="preserve"> </w:t>
                                  </w:r>
                                  <w:proofErr w:type="gramStart"/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>25knots</w:t>
                                  </w:r>
                                  <w:proofErr w:type="gramEnd"/>
                                </w:p>
                                <w:p w14:paraId="62130EA9" w14:textId="77777777" w:rsidR="00620B77" w:rsidRPr="00620B77" w:rsidRDefault="00620B77" w:rsidP="00620B77">
                                  <w:pPr>
                                    <w:widowControl w:val="0"/>
                                    <w:tabs>
                                      <w:tab w:val="left" w:pos="940"/>
                                      <w:tab w:val="left" w:pos="941"/>
                                    </w:tabs>
                                    <w:autoSpaceDE w:val="0"/>
                                    <w:autoSpaceDN w:val="0"/>
                                    <w:spacing w:before="42" w:after="0" w:line="273" w:lineRule="auto"/>
                                    <w:ind w:right="284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0264988" w14:textId="77777777" w:rsidR="00620B77" w:rsidRPr="00620B77" w:rsidRDefault="00620B77" w:rsidP="00620B77">
                                  <w:pPr>
                                    <w:widowControl w:val="0"/>
                                    <w:tabs>
                                      <w:tab w:val="left" w:pos="940"/>
                                      <w:tab w:val="left" w:pos="941"/>
                                    </w:tabs>
                                    <w:autoSpaceDE w:val="0"/>
                                    <w:autoSpaceDN w:val="0"/>
                                    <w:spacing w:before="42" w:after="0" w:line="273" w:lineRule="auto"/>
                                    <w:ind w:right="284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>Mens</w:t>
                                  </w:r>
                                  <w:proofErr w:type="spellEnd"/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 xml:space="preserve"> and </w:t>
                                  </w:r>
                                  <w:proofErr w:type="spellStart"/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>Womens</w:t>
                                  </w:r>
                                  <w:proofErr w:type="spellEnd"/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 xml:space="preserve"> W</w:t>
                                  </w:r>
                                  <w:proofErr w:type="gramStart"/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 xml:space="preserve">6 </w:t>
                                  </w:r>
                                  <w:r w:rsidR="002962B5">
                                    <w:rPr>
                                      <w:color w:val="FFFFFF" w:themeColor="background1"/>
                                    </w:rPr>
                                    <w:t xml:space="preserve"> 16</w:t>
                                  </w:r>
                                  <w:proofErr w:type="gramEnd"/>
                                  <w:r w:rsidR="002962B5">
                                    <w:rPr>
                                      <w:color w:val="FFFFFF" w:themeColor="background1"/>
                                    </w:rPr>
                                    <w:t xml:space="preserve">km </w:t>
                                  </w:r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>Race will be cancelled in gale force conditions or where wind speed reaches over 30</w:t>
                                  </w:r>
                                  <w:r w:rsidRPr="00620B77">
                                    <w:rPr>
                                      <w:color w:val="FFFFFF" w:themeColor="background1"/>
                                      <w:spacing w:val="-3"/>
                                    </w:rPr>
                                    <w:t xml:space="preserve"> </w:t>
                                  </w:r>
                                  <w:r w:rsidRPr="00620B77">
                                    <w:rPr>
                                      <w:color w:val="FFFFFF" w:themeColor="background1"/>
                                    </w:rPr>
                                    <w:t>knots.</w:t>
                                  </w:r>
                                </w:p>
                                <w:p w14:paraId="27DF9B9B" w14:textId="77777777" w:rsidR="00620B77" w:rsidRPr="0024160F" w:rsidRDefault="00620B77" w:rsidP="00620B77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28084" id="Text Box 12" o:spid="_x0000_s1034" type="#_x0000_t202" style="position:absolute;left:0;text-align:left;margin-left:24pt;margin-top:63.7pt;width:178pt;height:19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" fillcolor="#f30" strokeweight=".5pt">
                      <v:textbox>
                        <w:txbxContent>
                          <w:p w:rsidR="00620B77" w:rsidRDefault="00620B77" w:rsidP="00620B77">
                            <w:pPr>
                              <w:pStyle w:val="Heading2"/>
                              <w:jc w:val="left"/>
                            </w:pPr>
                            <w:r>
                              <w:t>Cancellation:</w:t>
                            </w:r>
                          </w:p>
                          <w:p w:rsidR="00620B77" w:rsidRPr="00620B77" w:rsidRDefault="00620B77" w:rsidP="00620B77">
                            <w:pPr>
                              <w:widowControl w:val="0"/>
                              <w:tabs>
                                <w:tab w:val="left" w:pos="940"/>
                                <w:tab w:val="left" w:pos="941"/>
                              </w:tabs>
                              <w:autoSpaceDE w:val="0"/>
                              <w:autoSpaceDN w:val="0"/>
                              <w:spacing w:before="45"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620B77">
                              <w:rPr>
                                <w:color w:val="FFFFFF" w:themeColor="background1"/>
                              </w:rPr>
                              <w:t>Novice/Junior Race will be cancelled if winds are above</w:t>
                            </w:r>
                            <w:r w:rsidRPr="00620B77">
                              <w:rPr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620B77">
                              <w:rPr>
                                <w:color w:val="FFFFFF" w:themeColor="background1"/>
                              </w:rPr>
                              <w:t>25knots</w:t>
                            </w:r>
                          </w:p>
                          <w:p w:rsidR="00620B77" w:rsidRPr="00620B77" w:rsidRDefault="00620B77" w:rsidP="00620B77">
                            <w:pPr>
                              <w:widowControl w:val="0"/>
                              <w:tabs>
                                <w:tab w:val="left" w:pos="940"/>
                                <w:tab w:val="left" w:pos="941"/>
                              </w:tabs>
                              <w:autoSpaceDE w:val="0"/>
                              <w:autoSpaceDN w:val="0"/>
                              <w:spacing w:before="42" w:after="0" w:line="273" w:lineRule="auto"/>
                              <w:ind w:right="284"/>
                              <w:rPr>
                                <w:color w:val="FFFFFF" w:themeColor="background1"/>
                              </w:rPr>
                            </w:pPr>
                          </w:p>
                          <w:p w:rsidR="00620B77" w:rsidRPr="00620B77" w:rsidRDefault="00620B77" w:rsidP="00620B77">
                            <w:pPr>
                              <w:widowControl w:val="0"/>
                              <w:tabs>
                                <w:tab w:val="left" w:pos="940"/>
                                <w:tab w:val="left" w:pos="941"/>
                              </w:tabs>
                              <w:autoSpaceDE w:val="0"/>
                              <w:autoSpaceDN w:val="0"/>
                              <w:spacing w:before="42" w:after="0" w:line="273" w:lineRule="auto"/>
                              <w:ind w:right="284"/>
                              <w:rPr>
                                <w:color w:val="FFFFFF" w:themeColor="background1"/>
                              </w:rPr>
                            </w:pPr>
                            <w:r w:rsidRPr="00620B77">
                              <w:rPr>
                                <w:color w:val="FFFFFF" w:themeColor="background1"/>
                              </w:rPr>
                              <w:t xml:space="preserve">Mens and Womens W6 </w:t>
                            </w:r>
                            <w:r w:rsidR="002962B5">
                              <w:rPr>
                                <w:color w:val="FFFFFF" w:themeColor="background1"/>
                              </w:rPr>
                              <w:t xml:space="preserve"> 16km </w:t>
                            </w:r>
                            <w:r w:rsidRPr="00620B77">
                              <w:rPr>
                                <w:color w:val="FFFFFF" w:themeColor="background1"/>
                              </w:rPr>
                              <w:t>Race will be cancelled in gale force conditions or where wind speed reaches over 30</w:t>
                            </w:r>
                            <w:r w:rsidRPr="00620B77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620B77">
                              <w:rPr>
                                <w:color w:val="FFFFFF" w:themeColor="background1"/>
                              </w:rPr>
                              <w:t>knots.</w:t>
                            </w:r>
                          </w:p>
                          <w:p w:rsidR="00620B77" w:rsidRPr="0024160F" w:rsidRDefault="00620B77" w:rsidP="00620B7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F6563C" w14:textId="77777777" w:rsidR="00677246" w:rsidRDefault="00677246" w:rsidP="00044307">
      <w:pPr>
        <w:pStyle w:val="NoSpacing"/>
      </w:pPr>
    </w:p>
    <w:p w14:paraId="7556FD6E" w14:textId="77777777" w:rsidR="007836F4" w:rsidRDefault="007836F4" w:rsidP="007836F4">
      <w:pPr>
        <w:spacing w:line="240" w:lineRule="auto"/>
        <w:rPr>
          <w:rFonts w:ascii="Impact" w:eastAsia="Times New Roman" w:hAnsi="Impact" w:cs="Times New Roman"/>
          <w:smallCaps/>
          <w:color w:val="B2A1CC"/>
          <w:sz w:val="56"/>
          <w:szCs w:val="56"/>
          <w:lang w:val="en-AU" w:eastAsia="en-AU"/>
        </w:rPr>
      </w:pPr>
      <w:r>
        <w:rPr>
          <w:noProof/>
          <w:sz w:val="44"/>
          <w:szCs w:val="4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FC2CD" wp14:editId="2E211501">
                <wp:simplePos x="0" y="0"/>
                <wp:positionH relativeFrom="margin">
                  <wp:align>left</wp:align>
                </wp:positionH>
                <wp:positionV relativeFrom="paragraph">
                  <wp:posOffset>63305</wp:posOffset>
                </wp:positionV>
                <wp:extent cx="7048500" cy="78774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8774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F1BCCE" w14:textId="77777777" w:rsidR="007836F4" w:rsidRPr="007836F4" w:rsidRDefault="000E5F96" w:rsidP="007836F4">
                            <w:pPr>
                              <w:pStyle w:val="Subtitle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Enter event date:"/>
                                <w:tag w:val="Enter event date:"/>
                                <w:id w:val="1729022915"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7836F4" w:rsidRPr="007836F4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Race Day Info</w:t>
                                </w:r>
                              </w:sdtContent>
                            </w:sdt>
                          </w:p>
                          <w:p w14:paraId="06E501AE" w14:textId="77777777" w:rsidR="007836F4" w:rsidRDefault="007836F4" w:rsidP="00783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94DD" id="Text Box 15" o:spid="_x0000_s1035" type="#_x0000_t202" style="position:absolute;margin-left:0;margin-top:5pt;width:555pt;height:62.0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" fillcolor="red" stroked="f" strokeweight=".5pt">
                <v:textbox>
                  <w:txbxContent>
                    <w:p w:rsidR="007836F4" w:rsidRPr="007836F4" w:rsidRDefault="007836F4" w:rsidP="007836F4">
                      <w:pPr>
                        <w:pStyle w:val="Subtitle"/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56"/>
                            <w:szCs w:val="56"/>
                          </w:rPr>
                          <w:alias w:val="Enter event date:"/>
                          <w:tag w:val="Enter event date:"/>
                          <w:id w:val="1729022915"/>
                          <w:placeholder>
                            <w:docPart w:val="F2152A2A842947FDB3D5A062206FCB78"/>
                          </w:placeholder>
                          <w15:appearance w15:val="hidden"/>
                          <w:text/>
                        </w:sdtPr>
                        <w:sdtContent>
                          <w:r w:rsidRPr="007836F4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Race</w:t>
                          </w:r>
                          <w:r w:rsidRPr="007836F4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 Day Info</w:t>
                          </w:r>
                        </w:sdtContent>
                      </w:sdt>
                    </w:p>
                    <w:p w:rsidR="007836F4" w:rsidRDefault="007836F4" w:rsidP="007836F4"/>
                  </w:txbxContent>
                </v:textbox>
                <w10:wrap anchorx="margin"/>
              </v:shape>
            </w:pict>
          </mc:Fallback>
        </mc:AlternateContent>
      </w:r>
    </w:p>
    <w:p w14:paraId="254569A9" w14:textId="77777777" w:rsidR="007836F4" w:rsidRDefault="007836F4" w:rsidP="007836F4">
      <w:pPr>
        <w:spacing w:line="240" w:lineRule="auto"/>
        <w:rPr>
          <w:rFonts w:ascii="Impact" w:eastAsia="Times New Roman" w:hAnsi="Impact" w:cs="Times New Roman"/>
          <w:smallCaps/>
          <w:color w:val="B2A1CC"/>
          <w:sz w:val="56"/>
          <w:szCs w:val="56"/>
          <w:lang w:val="en-AU" w:eastAsia="en-AU"/>
        </w:rPr>
      </w:pPr>
    </w:p>
    <w:p w14:paraId="72F3463E" w14:textId="77777777" w:rsidR="007836F4" w:rsidRPr="007836F4" w:rsidRDefault="007836F4" w:rsidP="007836F4">
      <w:pPr>
        <w:spacing w:line="240" w:lineRule="auto"/>
        <w:rPr>
          <w:rFonts w:ascii="Times New Roman" w:eastAsia="Times New Roman" w:hAnsi="Times New Roman" w:cs="Times New Roman"/>
          <w:color w:val="auto"/>
          <w:lang w:val="en-AU" w:eastAsia="en-AU"/>
        </w:rPr>
      </w:pPr>
      <w:r w:rsidRPr="007836F4">
        <w:rPr>
          <w:rFonts w:ascii="Arial" w:eastAsia="Times New Roman" w:hAnsi="Arial" w:cs="Arial"/>
          <w:b/>
          <w:bCs/>
          <w:color w:val="000000"/>
          <w:sz w:val="23"/>
          <w:szCs w:val="23"/>
          <w:lang w:val="en-AU" w:eastAsia="en-AU"/>
        </w:rPr>
        <w:t>Race Cancellation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: Novice/Junior &amp; W1  8km - Race 1 will be cancelled if winds are above 25 knots (46km+).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br/>
        <w:t>Senior W6  16km - Race 2 will be cancelled in gale force conditions where wind speed</w:t>
      </w:r>
      <w:r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 reaches over 34 knots (62km+).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This will be at the discretion of the race director.</w:t>
      </w:r>
    </w:p>
    <w:p w14:paraId="79DAAE28" w14:textId="77777777" w:rsidR="007836F4" w:rsidRDefault="007836F4" w:rsidP="007836F4">
      <w:pPr>
        <w:spacing w:line="240" w:lineRule="auto"/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b/>
          <w:bCs/>
          <w:color w:val="000000"/>
          <w:sz w:val="23"/>
          <w:szCs w:val="23"/>
          <w:lang w:val="en-AU" w:eastAsia="en-AU"/>
        </w:rPr>
        <w:t>Food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: Kai will be available after each race. Bring with you plenty of hydration as drinking water will be limited. </w:t>
      </w:r>
    </w:p>
    <w:p w14:paraId="55583BA0" w14:textId="77777777" w:rsidR="007836F4" w:rsidRPr="007836F4" w:rsidRDefault="007836F4" w:rsidP="007836F4">
      <w:pPr>
        <w:spacing w:line="240" w:lineRule="auto"/>
        <w:rPr>
          <w:rFonts w:ascii="Times New Roman" w:eastAsia="Times New Roman" w:hAnsi="Times New Roman" w:cs="Times New Roman"/>
          <w:color w:val="auto"/>
          <w:lang w:val="en-AU" w:eastAsia="en-AU"/>
        </w:rPr>
      </w:pPr>
      <w:r w:rsidRPr="007836F4">
        <w:rPr>
          <w:rFonts w:ascii="Arial" w:eastAsia="Times New Roman" w:hAnsi="Arial" w:cs="Arial"/>
          <w:b/>
          <w:bCs/>
          <w:color w:val="000000"/>
          <w:sz w:val="23"/>
          <w:szCs w:val="23"/>
          <w:lang w:val="en-AU" w:eastAsia="en-AU"/>
        </w:rPr>
        <w:t>Parking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: Please follow the event signs and instructions of the parking </w:t>
      </w:r>
      <w:proofErr w:type="spellStart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marshalls</w:t>
      </w:r>
      <w:proofErr w:type="spellEnd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 as we will have designated parking for cars and trailers of W6, Vehicles with W1 and supporting </w:t>
      </w:r>
      <w:proofErr w:type="spellStart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whānau</w:t>
      </w:r>
      <w:proofErr w:type="spellEnd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. 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br/>
      </w:r>
    </w:p>
    <w:p w14:paraId="34F45626" w14:textId="77777777" w:rsidR="007836F4" w:rsidRPr="007836F4" w:rsidRDefault="007836F4" w:rsidP="007836F4">
      <w:pPr>
        <w:spacing w:line="240" w:lineRule="auto"/>
        <w:rPr>
          <w:rFonts w:ascii="Times New Roman" w:eastAsia="Times New Roman" w:hAnsi="Times New Roman" w:cs="Times New Roman"/>
          <w:color w:val="auto"/>
          <w:lang w:val="en-AU" w:eastAsia="en-AU"/>
        </w:rPr>
      </w:pPr>
      <w:r w:rsidRPr="007836F4">
        <w:rPr>
          <w:rFonts w:ascii="Arial" w:eastAsia="Times New Roman" w:hAnsi="Arial" w:cs="Arial"/>
          <w:b/>
          <w:bCs/>
          <w:color w:val="000000"/>
          <w:sz w:val="23"/>
          <w:szCs w:val="23"/>
          <w:lang w:val="en-AU" w:eastAsia="en-AU"/>
        </w:rPr>
        <w:t>Recycling &amp; Waste Management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: Recycling and waste bins will be available for </w:t>
      </w:r>
      <w:proofErr w:type="gramStart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use,</w:t>
      </w:r>
      <w:proofErr w:type="gramEnd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 however we would like to encourage and work towards being a sustainable and waste-free event. Please be mindful about taking your waste away with you and bring along your own cups and/or containers for food and drinks if you can.</w:t>
      </w:r>
    </w:p>
    <w:p w14:paraId="1C99AE4C" w14:textId="77777777" w:rsidR="007836F4" w:rsidRPr="007836F4" w:rsidRDefault="007836F4" w:rsidP="007836F4">
      <w:pPr>
        <w:spacing w:line="240" w:lineRule="auto"/>
        <w:rPr>
          <w:rFonts w:ascii="Times New Roman" w:eastAsia="Times New Roman" w:hAnsi="Times New Roman" w:cs="Times New Roman"/>
          <w:color w:val="auto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br/>
      </w:r>
      <w:r w:rsidRPr="007836F4">
        <w:rPr>
          <w:rFonts w:ascii="Arial" w:eastAsia="Times New Roman" w:hAnsi="Arial" w:cs="Arial"/>
          <w:b/>
          <w:bCs/>
          <w:color w:val="000000"/>
          <w:sz w:val="23"/>
          <w:szCs w:val="23"/>
          <w:lang w:val="en-AU" w:eastAsia="en-AU"/>
        </w:rPr>
        <w:t>Find us on Facebook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: Head over to ‘</w:t>
      </w:r>
      <w:r w:rsidRPr="007836F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lang w:val="en-AU" w:eastAsia="en-AU"/>
        </w:rPr>
        <w:t>Hauraki Summer Series’</w:t>
      </w:r>
      <w:r w:rsidRPr="007836F4">
        <w:rPr>
          <w:rFonts w:ascii="Arial" w:eastAsia="Times New Roman" w:hAnsi="Arial" w:cs="Arial"/>
          <w:i/>
          <w:iCs/>
          <w:color w:val="000000"/>
          <w:sz w:val="22"/>
          <w:szCs w:val="22"/>
          <w:lang w:val="en-AU" w:eastAsia="en-AU"/>
        </w:rPr>
        <w:t xml:space="preserve"> </w:t>
      </w:r>
      <w:proofErr w:type="spellStart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facebook</w:t>
      </w:r>
      <w:proofErr w:type="spellEnd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 page, give it a LIKE and be sure to change your notifications to receive alerts to keep up to date with the most recent race updates and race day information.</w:t>
      </w:r>
    </w:p>
    <w:p w14:paraId="4EC05FD1" w14:textId="77777777" w:rsidR="007836F4" w:rsidRPr="007836F4" w:rsidRDefault="007836F4" w:rsidP="007836F4">
      <w:pPr>
        <w:spacing w:line="240" w:lineRule="auto"/>
        <w:rPr>
          <w:rFonts w:ascii="Times New Roman" w:eastAsia="Times New Roman" w:hAnsi="Times New Roman" w:cs="Times New Roman"/>
          <w:color w:val="auto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br/>
      </w:r>
      <w:r w:rsidRPr="007836F4">
        <w:rPr>
          <w:rFonts w:ascii="Arial" w:eastAsia="Times New Roman" w:hAnsi="Arial" w:cs="Arial"/>
          <w:b/>
          <w:bCs/>
          <w:color w:val="000000"/>
          <w:sz w:val="23"/>
          <w:szCs w:val="23"/>
          <w:lang w:val="en-AU" w:eastAsia="en-AU"/>
        </w:rPr>
        <w:t>First Aid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: Should you require first aid at any time, please report to the admin tent for assistance.</w:t>
      </w:r>
    </w:p>
    <w:p w14:paraId="4528B655" w14:textId="77777777" w:rsidR="007836F4" w:rsidRDefault="007836F4" w:rsidP="007836F4">
      <w:pPr>
        <w:spacing w:before="42" w:after="0" w:line="240" w:lineRule="auto"/>
        <w:ind w:right="284"/>
        <w:rPr>
          <w:rFonts w:ascii="Times New Roman" w:eastAsia="Times New Roman" w:hAnsi="Times New Roman" w:cs="Times New Roman"/>
          <w:color w:val="auto"/>
          <w:lang w:val="en-AU" w:eastAsia="en-AU"/>
        </w:rPr>
      </w:pPr>
      <w:r>
        <w:rPr>
          <w:noProof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2F9BBC" wp14:editId="2B764301">
                <wp:simplePos x="0" y="0"/>
                <wp:positionH relativeFrom="margin">
                  <wp:posOffset>-91440</wp:posOffset>
                </wp:positionH>
                <wp:positionV relativeFrom="paragraph">
                  <wp:posOffset>16705</wp:posOffset>
                </wp:positionV>
                <wp:extent cx="7048500" cy="84406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84406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B6614" w14:textId="77777777" w:rsidR="007836F4" w:rsidRPr="007836F4" w:rsidRDefault="000E5F96" w:rsidP="007836F4">
                            <w:pPr>
                              <w:pStyle w:val="Subtitle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Enter event date:"/>
                                <w:tag w:val="Enter event date:"/>
                                <w:id w:val="-798843885"/>
                                <w15:appearance w15:val="hidden"/>
                                <w:text/>
                              </w:sdtPr>
                              <w:sdtEndPr/>
                              <w:sdtContent>
                                <w:r w:rsidR="007836F4" w:rsidRPr="007836F4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COVID 19 NOTICES</w:t>
                                </w:r>
                              </w:sdtContent>
                            </w:sdt>
                          </w:p>
                          <w:p w14:paraId="56F7F2DE" w14:textId="77777777" w:rsidR="007836F4" w:rsidRDefault="007836F4" w:rsidP="00783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AF0" id="Text Box 16" o:spid="_x0000_s1036" type="#_x0000_t202" style="position:absolute;margin-left:-7.2pt;margin-top:1.3pt;width:555pt;height:66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" fillcolor="red" stroked="f" strokeweight=".5pt">
                <v:textbox>
                  <w:txbxContent>
                    <w:p w:rsidR="007836F4" w:rsidRPr="007836F4" w:rsidRDefault="007836F4" w:rsidP="007836F4">
                      <w:pPr>
                        <w:pStyle w:val="Subtitle"/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56"/>
                            <w:szCs w:val="56"/>
                          </w:rPr>
                          <w:alias w:val="Enter event date:"/>
                          <w:tag w:val="Enter event date:"/>
                          <w:id w:val="-798843885"/>
                          <w:placeholder>
                            <w:docPart w:val="2155245C26C24E4782967F1A37C63EF9"/>
                          </w:placeholder>
                          <w15:appearance w15:val="hidden"/>
                          <w:text/>
                        </w:sdtPr>
                        <w:sdtContent>
                          <w:r w:rsidRPr="007836F4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>COVID 19 NOTICES</w:t>
                          </w:r>
                        </w:sdtContent>
                      </w:sdt>
                    </w:p>
                    <w:p w:rsidR="007836F4" w:rsidRDefault="007836F4" w:rsidP="007836F4"/>
                  </w:txbxContent>
                </v:textbox>
                <w10:wrap anchorx="margin"/>
              </v:shape>
            </w:pict>
          </mc:Fallback>
        </mc:AlternateContent>
      </w:r>
      <w:r w:rsidRPr="007836F4">
        <w:rPr>
          <w:rFonts w:ascii="Arial" w:eastAsia="Times New Roman" w:hAnsi="Arial" w:cs="Arial"/>
          <w:color w:val="FFFFFF"/>
          <w:lang w:val="en-AU" w:eastAsia="en-AU"/>
        </w:rPr>
        <w:t>Senior W</w:t>
      </w:r>
      <w:proofErr w:type="gramStart"/>
      <w:r w:rsidRPr="007836F4">
        <w:rPr>
          <w:rFonts w:ascii="Arial" w:eastAsia="Times New Roman" w:hAnsi="Arial" w:cs="Arial"/>
          <w:color w:val="FFFFFF"/>
          <w:lang w:val="en-AU" w:eastAsia="en-AU"/>
        </w:rPr>
        <w:t>6  16</w:t>
      </w:r>
      <w:proofErr w:type="gramEnd"/>
      <w:r w:rsidRPr="007836F4">
        <w:rPr>
          <w:rFonts w:ascii="Arial" w:eastAsia="Times New Roman" w:hAnsi="Arial" w:cs="Arial"/>
          <w:color w:val="FFFFFF"/>
          <w:lang w:val="en-AU" w:eastAsia="en-AU"/>
        </w:rPr>
        <w:t xml:space="preserve">km - </w:t>
      </w:r>
      <w:r w:rsidRPr="007836F4">
        <w:rPr>
          <w:rFonts w:ascii="Arial" w:eastAsia="Times New Roman" w:hAnsi="Arial" w:cs="Arial"/>
          <w:color w:val="FFFFFF"/>
          <w:lang w:val="en-AU" w:eastAsia="en-AU"/>
        </w:rPr>
        <w:br/>
      </w:r>
    </w:p>
    <w:p w14:paraId="45E7B9D0" w14:textId="77777777" w:rsidR="007836F4" w:rsidRDefault="007836F4" w:rsidP="007836F4">
      <w:pPr>
        <w:spacing w:before="42" w:after="0" w:line="240" w:lineRule="auto"/>
        <w:ind w:right="284"/>
        <w:rPr>
          <w:rFonts w:ascii="Times New Roman" w:eastAsia="Times New Roman" w:hAnsi="Times New Roman" w:cs="Times New Roman"/>
          <w:color w:val="auto"/>
          <w:lang w:val="en-AU" w:eastAsia="en-AU"/>
        </w:rPr>
      </w:pPr>
    </w:p>
    <w:p w14:paraId="65D03FB8" w14:textId="77777777" w:rsidR="007836F4" w:rsidRDefault="007836F4" w:rsidP="007836F4">
      <w:pPr>
        <w:spacing w:before="42" w:after="0" w:line="240" w:lineRule="auto"/>
        <w:ind w:right="284"/>
        <w:rPr>
          <w:rFonts w:ascii="Times New Roman" w:eastAsia="Times New Roman" w:hAnsi="Times New Roman" w:cs="Times New Roman"/>
          <w:color w:val="auto"/>
          <w:lang w:val="en-AU" w:eastAsia="en-AU"/>
        </w:rPr>
      </w:pPr>
    </w:p>
    <w:p w14:paraId="012969E9" w14:textId="77777777" w:rsidR="007836F4" w:rsidRDefault="007836F4" w:rsidP="007836F4">
      <w:pPr>
        <w:spacing w:before="42" w:after="0" w:line="240" w:lineRule="auto"/>
        <w:ind w:right="284"/>
        <w:rPr>
          <w:rFonts w:ascii="Times New Roman" w:eastAsia="Times New Roman" w:hAnsi="Times New Roman" w:cs="Times New Roman"/>
          <w:color w:val="auto"/>
          <w:lang w:val="en-AU" w:eastAsia="en-AU"/>
        </w:rPr>
      </w:pPr>
    </w:p>
    <w:p w14:paraId="2CD0D0FC" w14:textId="77777777" w:rsidR="007836F4" w:rsidRPr="007836F4" w:rsidRDefault="007836F4" w:rsidP="007836F4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The event will be held in COVID-19 Alert Level 1</w:t>
      </w:r>
    </w:p>
    <w:p w14:paraId="61EE1602" w14:textId="77777777" w:rsidR="007836F4" w:rsidRPr="007836F4" w:rsidRDefault="007836F4" w:rsidP="007836F4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The event will be postponed/cancelled should we move into COVID-19 Alert Level 2, 3 or 4.</w:t>
      </w:r>
    </w:p>
    <w:p w14:paraId="05CF347E" w14:textId="77777777" w:rsidR="007836F4" w:rsidRPr="007836F4" w:rsidRDefault="007836F4" w:rsidP="007836F4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It is </w:t>
      </w:r>
      <w:r w:rsidRPr="007836F4">
        <w:rPr>
          <w:rFonts w:ascii="Arial" w:eastAsia="Times New Roman" w:hAnsi="Arial" w:cs="Arial"/>
          <w:b/>
          <w:bCs/>
          <w:color w:val="000000"/>
          <w:sz w:val="22"/>
          <w:szCs w:val="22"/>
          <w:lang w:val="en-AU" w:eastAsia="en-AU"/>
        </w:rPr>
        <w:t>compulsory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 for all race entries to be processed through the Waka Ama NZ online entry system. This will assist with contact tracing. It is a requirement for all sanctioned events/races under Waka Ama NZ.</w:t>
      </w:r>
    </w:p>
    <w:p w14:paraId="791D74D3" w14:textId="77777777" w:rsidR="007836F4" w:rsidRPr="007836F4" w:rsidRDefault="007836F4" w:rsidP="007836F4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It is </w:t>
      </w:r>
      <w:r w:rsidRPr="007836F4">
        <w:rPr>
          <w:rFonts w:ascii="Arial" w:eastAsia="Times New Roman" w:hAnsi="Arial" w:cs="Arial"/>
          <w:b/>
          <w:bCs/>
          <w:color w:val="000000"/>
          <w:sz w:val="22"/>
          <w:szCs w:val="22"/>
          <w:lang w:val="en-AU" w:eastAsia="en-AU"/>
        </w:rPr>
        <w:t>compulsory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 for participants/paddlers to be entered on the online entry system. Failure to do so will mean your race entry is withdrawn. This is a requirement for all sanctioned events/races under Waka Ama NZ.</w:t>
      </w:r>
    </w:p>
    <w:p w14:paraId="7A17C58D" w14:textId="77777777" w:rsidR="007836F4" w:rsidRPr="007836F4" w:rsidRDefault="007836F4" w:rsidP="007836F4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 xml:space="preserve">A QR code and contact tracing register will be available for participants/paddlers and </w:t>
      </w:r>
      <w:proofErr w:type="spellStart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whānau</w:t>
      </w:r>
      <w:proofErr w:type="spellEnd"/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. This will be located at the admin tent.</w:t>
      </w:r>
    </w:p>
    <w:p w14:paraId="7D0298A5" w14:textId="77777777" w:rsidR="007836F4" w:rsidRPr="007836F4" w:rsidRDefault="007836F4" w:rsidP="007836F4">
      <w:pPr>
        <w:numPr>
          <w:ilvl w:val="0"/>
          <w:numId w:val="12"/>
        </w:numPr>
        <w:spacing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Hand sanitiser will be available for use at the admin tent.</w:t>
      </w:r>
    </w:p>
    <w:p w14:paraId="67A6FDD5" w14:textId="77777777" w:rsidR="007836F4" w:rsidRPr="007836F4" w:rsidRDefault="007836F4" w:rsidP="007836F4">
      <w:pPr>
        <w:numPr>
          <w:ilvl w:val="0"/>
          <w:numId w:val="12"/>
        </w:numPr>
        <w:spacing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2"/>
          <w:szCs w:val="22"/>
          <w:lang w:val="en-AU" w:eastAsia="en-AU"/>
        </w:rPr>
      </w:pPr>
      <w:r w:rsidRPr="007836F4">
        <w:rPr>
          <w:b/>
          <w:noProof/>
          <w:sz w:val="36"/>
          <w:szCs w:val="36"/>
          <w:lang w:val="en-AU" w:eastAsia="en-AU"/>
        </w:rPr>
        <w:drawing>
          <wp:anchor distT="0" distB="0" distL="114300" distR="114300" simplePos="0" relativeHeight="251692032" behindDoc="0" locked="0" layoutInCell="1" allowOverlap="1" wp14:anchorId="72F550AE" wp14:editId="482522D0">
            <wp:simplePos x="0" y="0"/>
            <wp:positionH relativeFrom="page">
              <wp:posOffset>5494068</wp:posOffset>
            </wp:positionH>
            <wp:positionV relativeFrom="paragraph">
              <wp:posOffset>14507</wp:posOffset>
            </wp:positionV>
            <wp:extent cx="2395589" cy="2395589"/>
            <wp:effectExtent l="0" t="0" r="157480" b="2146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3782"/>
                              </a14:imgEffect>
                              <a14:imgEffect>
                                <a14:saturation sat="204000"/>
                              </a14:imgEffect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24937">
                      <a:off x="0" y="0"/>
                      <a:ext cx="2395589" cy="2395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6F4">
        <w:rPr>
          <w:rFonts w:ascii="Arial" w:eastAsia="Times New Roman" w:hAnsi="Arial" w:cs="Arial"/>
          <w:b/>
          <w:color w:val="000000"/>
          <w:sz w:val="36"/>
          <w:szCs w:val="36"/>
          <w:lang w:val="en-AU" w:eastAsia="en-AU"/>
        </w:rPr>
        <w:t xml:space="preserve">If you are feeling unwell, please stay home to be mindful of our waka </w:t>
      </w:r>
      <w:proofErr w:type="spellStart"/>
      <w:r w:rsidRPr="007836F4">
        <w:rPr>
          <w:rFonts w:ascii="Arial" w:eastAsia="Times New Roman" w:hAnsi="Arial" w:cs="Arial"/>
          <w:b/>
          <w:color w:val="000000"/>
          <w:sz w:val="36"/>
          <w:szCs w:val="36"/>
          <w:lang w:val="en-AU" w:eastAsia="en-AU"/>
        </w:rPr>
        <w:t>whānau</w:t>
      </w:r>
      <w:proofErr w:type="spellEnd"/>
      <w:r w:rsidRPr="007836F4">
        <w:rPr>
          <w:rFonts w:ascii="Arial" w:eastAsia="Times New Roman" w:hAnsi="Arial" w:cs="Arial"/>
          <w:b/>
          <w:color w:val="000000"/>
          <w:sz w:val="36"/>
          <w:szCs w:val="36"/>
          <w:lang w:val="en-AU" w:eastAsia="en-AU"/>
        </w:rPr>
        <w:t xml:space="preserve"> health and wellbeing</w:t>
      </w:r>
      <w:r w:rsidRPr="007836F4">
        <w:rPr>
          <w:rFonts w:ascii="Arial" w:eastAsia="Times New Roman" w:hAnsi="Arial" w:cs="Arial"/>
          <w:color w:val="000000"/>
          <w:sz w:val="22"/>
          <w:szCs w:val="22"/>
          <w:lang w:val="en-AU" w:eastAsia="en-AU"/>
        </w:rPr>
        <w:t>.</w:t>
      </w:r>
    </w:p>
    <w:p w14:paraId="0C64B304" w14:textId="77777777" w:rsidR="007836F4" w:rsidRDefault="007836F4" w:rsidP="00044307">
      <w:pPr>
        <w:pStyle w:val="NoSpacing"/>
      </w:pPr>
    </w:p>
    <w:sectPr w:rsidR="007836F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D3621" w14:textId="77777777" w:rsidR="00A34C7E" w:rsidRDefault="00A34C7E" w:rsidP="00AB6948">
      <w:pPr>
        <w:spacing w:after="0" w:line="240" w:lineRule="auto"/>
      </w:pPr>
      <w:r>
        <w:separator/>
      </w:r>
    </w:p>
  </w:endnote>
  <w:endnote w:type="continuationSeparator" w:id="0">
    <w:p w14:paraId="0FCD7414" w14:textId="77777777" w:rsidR="00A34C7E" w:rsidRDefault="00A34C7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56C4A" w14:textId="77777777" w:rsidR="00A34C7E" w:rsidRDefault="00A34C7E" w:rsidP="00AB6948">
      <w:pPr>
        <w:spacing w:after="0" w:line="240" w:lineRule="auto"/>
      </w:pPr>
      <w:r>
        <w:separator/>
      </w:r>
    </w:p>
  </w:footnote>
  <w:footnote w:type="continuationSeparator" w:id="0">
    <w:p w14:paraId="3ED3A4F0" w14:textId="77777777" w:rsidR="00A34C7E" w:rsidRDefault="00A34C7E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CB3DA3"/>
    <w:multiLevelType w:val="multilevel"/>
    <w:tmpl w:val="9662C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1531FB"/>
    <w:multiLevelType w:val="hybridMultilevel"/>
    <w:tmpl w:val="51ACC06C"/>
    <w:lvl w:ilvl="0" w:tplc="6D4C8D5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NZ" w:eastAsia="en-NZ" w:bidi="en-NZ"/>
      </w:rPr>
    </w:lvl>
    <w:lvl w:ilvl="1" w:tplc="C6D215A8">
      <w:numFmt w:val="bullet"/>
      <w:lvlText w:val="•"/>
      <w:lvlJc w:val="left"/>
      <w:pPr>
        <w:ind w:left="1741" w:hanging="360"/>
      </w:pPr>
      <w:rPr>
        <w:rFonts w:hint="default"/>
        <w:lang w:val="en-NZ" w:eastAsia="en-NZ" w:bidi="en-NZ"/>
      </w:rPr>
    </w:lvl>
    <w:lvl w:ilvl="2" w:tplc="4BE0646C">
      <w:numFmt w:val="bullet"/>
      <w:lvlText w:val="•"/>
      <w:lvlJc w:val="left"/>
      <w:pPr>
        <w:ind w:left="2542" w:hanging="360"/>
      </w:pPr>
      <w:rPr>
        <w:rFonts w:hint="default"/>
        <w:lang w:val="en-NZ" w:eastAsia="en-NZ" w:bidi="en-NZ"/>
      </w:rPr>
    </w:lvl>
    <w:lvl w:ilvl="3" w:tplc="0106B53A">
      <w:numFmt w:val="bullet"/>
      <w:lvlText w:val="•"/>
      <w:lvlJc w:val="left"/>
      <w:pPr>
        <w:ind w:left="3343" w:hanging="360"/>
      </w:pPr>
      <w:rPr>
        <w:rFonts w:hint="default"/>
        <w:lang w:val="en-NZ" w:eastAsia="en-NZ" w:bidi="en-NZ"/>
      </w:rPr>
    </w:lvl>
    <w:lvl w:ilvl="4" w:tplc="1DA4A1F0">
      <w:numFmt w:val="bullet"/>
      <w:lvlText w:val="•"/>
      <w:lvlJc w:val="left"/>
      <w:pPr>
        <w:ind w:left="4144" w:hanging="360"/>
      </w:pPr>
      <w:rPr>
        <w:rFonts w:hint="default"/>
        <w:lang w:val="en-NZ" w:eastAsia="en-NZ" w:bidi="en-NZ"/>
      </w:rPr>
    </w:lvl>
    <w:lvl w:ilvl="5" w:tplc="21E4A6CA">
      <w:numFmt w:val="bullet"/>
      <w:lvlText w:val="•"/>
      <w:lvlJc w:val="left"/>
      <w:pPr>
        <w:ind w:left="4945" w:hanging="360"/>
      </w:pPr>
      <w:rPr>
        <w:rFonts w:hint="default"/>
        <w:lang w:val="en-NZ" w:eastAsia="en-NZ" w:bidi="en-NZ"/>
      </w:rPr>
    </w:lvl>
    <w:lvl w:ilvl="6" w:tplc="43301DE0">
      <w:numFmt w:val="bullet"/>
      <w:lvlText w:val="•"/>
      <w:lvlJc w:val="left"/>
      <w:pPr>
        <w:ind w:left="5746" w:hanging="360"/>
      </w:pPr>
      <w:rPr>
        <w:rFonts w:hint="default"/>
        <w:lang w:val="en-NZ" w:eastAsia="en-NZ" w:bidi="en-NZ"/>
      </w:rPr>
    </w:lvl>
    <w:lvl w:ilvl="7" w:tplc="79C292FC">
      <w:numFmt w:val="bullet"/>
      <w:lvlText w:val="•"/>
      <w:lvlJc w:val="left"/>
      <w:pPr>
        <w:ind w:left="6547" w:hanging="360"/>
      </w:pPr>
      <w:rPr>
        <w:rFonts w:hint="default"/>
        <w:lang w:val="en-NZ" w:eastAsia="en-NZ" w:bidi="en-NZ"/>
      </w:rPr>
    </w:lvl>
    <w:lvl w:ilvl="8" w:tplc="49409C7A">
      <w:numFmt w:val="bullet"/>
      <w:lvlText w:val="•"/>
      <w:lvlJc w:val="left"/>
      <w:pPr>
        <w:ind w:left="7348" w:hanging="360"/>
      </w:pPr>
      <w:rPr>
        <w:rFonts w:hint="default"/>
        <w:lang w:val="en-NZ" w:eastAsia="en-NZ" w:bidi="en-NZ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D2"/>
    <w:rsid w:val="00044307"/>
    <w:rsid w:val="00054D84"/>
    <w:rsid w:val="00067228"/>
    <w:rsid w:val="000A5F18"/>
    <w:rsid w:val="000C6E7B"/>
    <w:rsid w:val="000E5F96"/>
    <w:rsid w:val="001375E6"/>
    <w:rsid w:val="00190F23"/>
    <w:rsid w:val="00194E9C"/>
    <w:rsid w:val="001C290A"/>
    <w:rsid w:val="001D3B47"/>
    <w:rsid w:val="00236FEA"/>
    <w:rsid w:val="0024160F"/>
    <w:rsid w:val="0027400C"/>
    <w:rsid w:val="002962B5"/>
    <w:rsid w:val="002A0BAC"/>
    <w:rsid w:val="002C65CB"/>
    <w:rsid w:val="002D469D"/>
    <w:rsid w:val="002F286A"/>
    <w:rsid w:val="002F6815"/>
    <w:rsid w:val="003301CD"/>
    <w:rsid w:val="003A4A4A"/>
    <w:rsid w:val="003E138A"/>
    <w:rsid w:val="003E657B"/>
    <w:rsid w:val="003F2FD2"/>
    <w:rsid w:val="003F4359"/>
    <w:rsid w:val="00402608"/>
    <w:rsid w:val="00423F28"/>
    <w:rsid w:val="00425C2B"/>
    <w:rsid w:val="00487CF3"/>
    <w:rsid w:val="004A1A52"/>
    <w:rsid w:val="004B6545"/>
    <w:rsid w:val="004C43EE"/>
    <w:rsid w:val="004F6BB6"/>
    <w:rsid w:val="005322CD"/>
    <w:rsid w:val="005927AD"/>
    <w:rsid w:val="005C537F"/>
    <w:rsid w:val="00620B77"/>
    <w:rsid w:val="00627140"/>
    <w:rsid w:val="00655EA2"/>
    <w:rsid w:val="00677246"/>
    <w:rsid w:val="006903B8"/>
    <w:rsid w:val="006959FD"/>
    <w:rsid w:val="006C3D5D"/>
    <w:rsid w:val="00767651"/>
    <w:rsid w:val="007716AB"/>
    <w:rsid w:val="007836F4"/>
    <w:rsid w:val="007E4871"/>
    <w:rsid w:val="007E4C8C"/>
    <w:rsid w:val="007F3F1B"/>
    <w:rsid w:val="00804979"/>
    <w:rsid w:val="008458BC"/>
    <w:rsid w:val="008F5234"/>
    <w:rsid w:val="009071EE"/>
    <w:rsid w:val="009C222E"/>
    <w:rsid w:val="009D3491"/>
    <w:rsid w:val="009D4F99"/>
    <w:rsid w:val="00A212F9"/>
    <w:rsid w:val="00A34C7E"/>
    <w:rsid w:val="00A908CB"/>
    <w:rsid w:val="00AA4B20"/>
    <w:rsid w:val="00AB6948"/>
    <w:rsid w:val="00AC4416"/>
    <w:rsid w:val="00AD7965"/>
    <w:rsid w:val="00B220A3"/>
    <w:rsid w:val="00B2335D"/>
    <w:rsid w:val="00B60FBE"/>
    <w:rsid w:val="00BB702B"/>
    <w:rsid w:val="00C175B1"/>
    <w:rsid w:val="00C23D95"/>
    <w:rsid w:val="00C61E51"/>
    <w:rsid w:val="00C80C12"/>
    <w:rsid w:val="00C87D9E"/>
    <w:rsid w:val="00CB26AC"/>
    <w:rsid w:val="00D03CF5"/>
    <w:rsid w:val="00D5664A"/>
    <w:rsid w:val="00DC7816"/>
    <w:rsid w:val="00DD2A04"/>
    <w:rsid w:val="00DE74A2"/>
    <w:rsid w:val="00E5617F"/>
    <w:rsid w:val="00E85A56"/>
    <w:rsid w:val="00F1347B"/>
    <w:rsid w:val="00F83AEA"/>
    <w:rsid w:val="00F96406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837F923"/>
  <w15:chartTrackingRefBased/>
  <w15:docId w15:val="{D34AA6B5-F3AE-42EE-93D4-8610642A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1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1"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1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5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rie%20-%20Teacher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FCAA25561FE41EE9654CF4B87D4D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C1D-A0AB-4D6E-A38C-7C5A38ACA51E}"/>
      </w:docPartPr>
      <w:docPartBody>
        <w:p w:rsidR="00055296" w:rsidRDefault="005851E6" w:rsidP="005851E6">
          <w:pPr>
            <w:pStyle w:val="3FCAA25561FE41EE9654CF4B87D4DF60"/>
          </w:pPr>
          <w:r>
            <w:t>Event Date</w:t>
          </w:r>
        </w:p>
      </w:docPartBody>
    </w:docPart>
    <w:docPart>
      <w:docPartPr>
        <w:name w:val="5B686872DA304C97B73B8295CDACB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C0D20-D59B-47A4-853A-F5BBC1DEC43F}"/>
      </w:docPartPr>
      <w:docPartBody>
        <w:p w:rsidR="00055296" w:rsidRDefault="005851E6" w:rsidP="005851E6">
          <w:pPr>
            <w:pStyle w:val="5B686872DA304C97B73B8295CDACB5E3"/>
          </w:pPr>
          <w:r>
            <w:t>Event Title, Up to Two Lines</w:t>
          </w:r>
        </w:p>
      </w:docPartBody>
    </w:docPart>
    <w:docPart>
      <w:docPartPr>
        <w:name w:val="F494FA1985C2461DBDCD47B9A5BDC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A9596-9AF0-4571-8832-B19D1EA5AF58}"/>
      </w:docPartPr>
      <w:docPartBody>
        <w:p w:rsidR="00055296" w:rsidRDefault="005851E6" w:rsidP="005851E6">
          <w:pPr>
            <w:pStyle w:val="F494FA1985C2461DBDCD47B9A5BDC119"/>
          </w:pPr>
          <w:r>
            <w:t>Add Key Info About Your Event Here!</w:t>
          </w:r>
        </w:p>
      </w:docPartBody>
    </w:docPart>
    <w:docPart>
      <w:docPartPr>
        <w:name w:val="2C30A2F66FB74833A46CBDF35CBA2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FE9FF-385E-4FB0-81FD-E141B4F589C2}"/>
      </w:docPartPr>
      <w:docPartBody>
        <w:p w:rsidR="00055296" w:rsidRDefault="005851E6" w:rsidP="005851E6">
          <w:pPr>
            <w:pStyle w:val="2C30A2F66FB74833A46CBDF35CBA2ECE"/>
          </w:pPr>
          <w:r>
            <w:t>____</w:t>
          </w:r>
        </w:p>
      </w:docPartBody>
    </w:docPart>
    <w:docPart>
      <w:docPartPr>
        <w:name w:val="8648A1E64C0842F489135841EC0F2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F2F6E-9E68-4AB7-A576-B42BA944FC11}"/>
      </w:docPartPr>
      <w:docPartBody>
        <w:p w:rsidR="00055296" w:rsidRDefault="005851E6" w:rsidP="005851E6">
          <w:pPr>
            <w:pStyle w:val="8648A1E64C0842F489135841EC0F2967"/>
          </w:pPr>
          <w:r>
            <w:t>Don’t Be Shy—Tell Them Why They Can’t Miss This Event!</w:t>
          </w:r>
        </w:p>
      </w:docPartBody>
    </w:docPart>
    <w:docPart>
      <w:docPartPr>
        <w:name w:val="58FB17BCCB4E419BBC52AAC419C09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FD207-3788-4B79-84D5-48BFBD41A3EA}"/>
      </w:docPartPr>
      <w:docPartBody>
        <w:p w:rsidR="00055296" w:rsidRDefault="005851E6" w:rsidP="005851E6">
          <w:pPr>
            <w:pStyle w:val="58FB17BCCB4E419BBC52AAC419C09875"/>
          </w:pPr>
          <w:r w:rsidRPr="00655EA2">
            <w:t>____</w:t>
          </w:r>
        </w:p>
      </w:docPartBody>
    </w:docPart>
    <w:docPart>
      <w:docPartPr>
        <w:name w:val="98B4F7F0E5AF470B853411EF01DC8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19113-B05E-4864-A7A9-C85140E0CFF0}"/>
      </w:docPartPr>
      <w:docPartBody>
        <w:p w:rsidR="00055296" w:rsidRDefault="005851E6" w:rsidP="005851E6">
          <w:pPr>
            <w:pStyle w:val="98B4F7F0E5AF470B853411EF01DC821C"/>
          </w:pPr>
          <w:r>
            <w:t>One More Exciting Point Here!</w:t>
          </w:r>
        </w:p>
      </w:docPartBody>
    </w:docPart>
    <w:docPart>
      <w:docPartPr>
        <w:name w:val="1F2E1BDE63DC4CA2806AC2E71928B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D5926-6F92-409C-81BE-8D853A4D4AB8}"/>
      </w:docPartPr>
      <w:docPartBody>
        <w:p w:rsidR="00055296" w:rsidRDefault="005851E6" w:rsidP="005851E6">
          <w:pPr>
            <w:pStyle w:val="1F2E1BDE63DC4CA2806AC2E71928BB1B"/>
          </w:pPr>
          <w:r w:rsidRPr="00655EA2">
            <w:t>____</w:t>
          </w:r>
        </w:p>
      </w:docPartBody>
    </w:docPart>
    <w:docPart>
      <w:docPartPr>
        <w:name w:val="4AD23BDC26FD47D68C143A6019B6A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C2C55-802E-497C-82BA-F42EDA3CEFDA}"/>
      </w:docPartPr>
      <w:docPartBody>
        <w:p w:rsidR="00055296" w:rsidRDefault="005851E6" w:rsidP="005851E6">
          <w:pPr>
            <w:pStyle w:val="4AD23BDC26FD47D68C143A6019B6AC04"/>
          </w:pPr>
          <w:r>
            <w:t>Event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DA6"/>
    <w:rsid w:val="00055296"/>
    <w:rsid w:val="004B3FCA"/>
    <w:rsid w:val="005851E6"/>
    <w:rsid w:val="00B54E45"/>
    <w:rsid w:val="00C77DA6"/>
    <w:rsid w:val="00CD1760"/>
    <w:rsid w:val="00D8580F"/>
    <w:rsid w:val="00DE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AA25561FE41EE9654CF4B87D4DF60">
    <w:name w:val="3FCAA25561FE41EE9654CF4B87D4DF60"/>
    <w:rsid w:val="005851E6"/>
  </w:style>
  <w:style w:type="paragraph" w:customStyle="1" w:styleId="5B686872DA304C97B73B8295CDACB5E3">
    <w:name w:val="5B686872DA304C97B73B8295CDACB5E3"/>
    <w:rsid w:val="005851E6"/>
  </w:style>
  <w:style w:type="paragraph" w:customStyle="1" w:styleId="F494FA1985C2461DBDCD47B9A5BDC119">
    <w:name w:val="F494FA1985C2461DBDCD47B9A5BDC119"/>
    <w:rsid w:val="005851E6"/>
  </w:style>
  <w:style w:type="paragraph" w:customStyle="1" w:styleId="2C30A2F66FB74833A46CBDF35CBA2ECE">
    <w:name w:val="2C30A2F66FB74833A46CBDF35CBA2ECE"/>
    <w:rsid w:val="005851E6"/>
  </w:style>
  <w:style w:type="paragraph" w:customStyle="1" w:styleId="8648A1E64C0842F489135841EC0F2967">
    <w:name w:val="8648A1E64C0842F489135841EC0F2967"/>
    <w:rsid w:val="005851E6"/>
  </w:style>
  <w:style w:type="paragraph" w:customStyle="1" w:styleId="58FB17BCCB4E419BBC52AAC419C09875">
    <w:name w:val="58FB17BCCB4E419BBC52AAC419C09875"/>
    <w:rsid w:val="005851E6"/>
  </w:style>
  <w:style w:type="paragraph" w:customStyle="1" w:styleId="98B4F7F0E5AF470B853411EF01DC821C">
    <w:name w:val="98B4F7F0E5AF470B853411EF01DC821C"/>
    <w:rsid w:val="005851E6"/>
  </w:style>
  <w:style w:type="paragraph" w:customStyle="1" w:styleId="1F2E1BDE63DC4CA2806AC2E71928BB1B">
    <w:name w:val="1F2E1BDE63DC4CA2806AC2E71928BB1B"/>
    <w:rsid w:val="005851E6"/>
  </w:style>
  <w:style w:type="paragraph" w:customStyle="1" w:styleId="4AD23BDC26FD47D68C143A6019B6AC04">
    <w:name w:val="4AD23BDC26FD47D68C143A6019B6AC04"/>
    <w:rsid w:val="005851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5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</dc:creator>
  <cp:keywords/>
  <dc:description/>
  <cp:lastModifiedBy>Frank Thorne</cp:lastModifiedBy>
  <cp:revision>2</cp:revision>
  <cp:lastPrinted>2012-12-25T21:02:00Z</cp:lastPrinted>
  <dcterms:created xsi:type="dcterms:W3CDTF">2021-03-07T10:47:00Z</dcterms:created>
  <dcterms:modified xsi:type="dcterms:W3CDTF">2021-03-07T10:47:00Z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